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D7939B" w14:textId="77777777" w:rsidR="00A908F0" w:rsidRDefault="0090682B" w:rsidP="00711C9B">
      <w:pPr>
        <w:pStyle w:val="Title"/>
        <w:spacing w:after="120"/>
        <w:rPr>
          <w:caps/>
        </w:rPr>
      </w:pPr>
      <w:r>
        <w:t xml:space="preserve">Blood Supply of </w:t>
      </w:r>
      <w:r>
        <w:rPr>
          <w:caps/>
        </w:rPr>
        <w:t>brain (</w:t>
      </w:r>
      <w:r>
        <w:t>veins</w:t>
      </w:r>
      <w:r>
        <w:rPr>
          <w:caps/>
        </w:rPr>
        <w:t>)</w:t>
      </w:r>
    </w:p>
    <w:p w14:paraId="0C4693A7" w14:textId="050E4DC2" w:rsidR="00E25FA2" w:rsidRDefault="00E25FA2" w:rsidP="00E25FA2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9F40A7">
        <w:rPr>
          <w:noProof/>
        </w:rPr>
        <w:t>October 6, 2023</w:t>
      </w:r>
      <w:r>
        <w:fldChar w:fldCharType="end"/>
      </w:r>
    </w:p>
    <w:p w14:paraId="0A9B2857" w14:textId="77777777" w:rsidR="00E25FA2" w:rsidRDefault="00E25FA2" w:rsidP="00E25FA2"/>
    <w:p w14:paraId="7D674DB2" w14:textId="28E5AED6" w:rsidR="0025552A" w:rsidRDefault="00172B7D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\h \z \t "Nervous 1,1,Nervous 5,2,Nervous 6,3" </w:instrText>
      </w:r>
      <w:r>
        <w:rPr>
          <w:b w:val="0"/>
          <w:smallCaps w:val="0"/>
        </w:rPr>
        <w:fldChar w:fldCharType="separate"/>
      </w:r>
      <w:hyperlink w:anchor="_Toc101112870" w:history="1">
        <w:r w:rsidR="0025552A" w:rsidRPr="008C10D9">
          <w:rPr>
            <w:rStyle w:val="Hyperlink"/>
            <w:noProof/>
          </w:rPr>
          <w:t>Dural Venous Sinuses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_Toc101112870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 w:rsidR="009F40A7">
          <w:rPr>
            <w:noProof/>
            <w:webHidden/>
          </w:rPr>
          <w:t>2</w:t>
        </w:r>
        <w:r w:rsidR="0025552A">
          <w:rPr>
            <w:noProof/>
            <w:webHidden/>
          </w:rPr>
          <w:fldChar w:fldCharType="end"/>
        </w:r>
      </w:hyperlink>
    </w:p>
    <w:p w14:paraId="7F1C996D" w14:textId="24224E50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1" w:history="1">
        <w:r w:rsidR="0025552A" w:rsidRPr="008C10D9">
          <w:rPr>
            <w:rStyle w:val="Hyperlink"/>
            <w:noProof/>
          </w:rPr>
          <w:t>Superior Sagittal Sinus (SSS, Sinus sagittalis superior)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_Toc101112871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25552A">
          <w:rPr>
            <w:noProof/>
            <w:webHidden/>
          </w:rPr>
          <w:fldChar w:fldCharType="end"/>
        </w:r>
      </w:hyperlink>
    </w:p>
    <w:p w14:paraId="0736DCDE" w14:textId="04E6697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2" w:history="1">
        <w:r w:rsidR="0025552A" w:rsidRPr="008C10D9">
          <w:rPr>
            <w:rStyle w:val="Hyperlink"/>
            <w:noProof/>
          </w:rPr>
          <w:t>Sinus sagittalis inferior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_Toc101112872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25552A">
          <w:rPr>
            <w:noProof/>
            <w:webHidden/>
          </w:rPr>
          <w:fldChar w:fldCharType="end"/>
        </w:r>
      </w:hyperlink>
    </w:p>
    <w:p w14:paraId="5EC3E446" w14:textId="4D7A3546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3" w:history="1">
        <w:r w:rsidR="0025552A" w:rsidRPr="008C10D9">
          <w:rPr>
            <w:rStyle w:val="Hyperlink"/>
            <w:noProof/>
          </w:rPr>
          <w:t>Sinus rectus (straight sinus)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_Toc101112873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25552A">
          <w:rPr>
            <w:noProof/>
            <w:webHidden/>
          </w:rPr>
          <w:fldChar w:fldCharType="end"/>
        </w:r>
      </w:hyperlink>
    </w:p>
    <w:p w14:paraId="1C19310A" w14:textId="01A1CB7A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4" w:history="1">
        <w:r w:rsidR="0025552A" w:rsidRPr="008C10D9">
          <w:rPr>
            <w:rStyle w:val="Hyperlink"/>
            <w:noProof/>
          </w:rPr>
          <w:t>Venous sinus confluence (s. confluens sinuum, torcular Herophili)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_Toc101112874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25552A">
          <w:rPr>
            <w:noProof/>
            <w:webHidden/>
          </w:rPr>
          <w:fldChar w:fldCharType="end"/>
        </w:r>
      </w:hyperlink>
    </w:p>
    <w:p w14:paraId="0D7B1DC9" w14:textId="3E091C1F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5" w:history="1">
        <w:r w:rsidR="0025552A" w:rsidRPr="008C10D9">
          <w:rPr>
            <w:rStyle w:val="Hyperlink"/>
            <w:noProof/>
          </w:rPr>
          <w:t>Sinus occipitalis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_Toc101112875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25552A">
          <w:rPr>
            <w:noProof/>
            <w:webHidden/>
          </w:rPr>
          <w:fldChar w:fldCharType="end"/>
        </w:r>
      </w:hyperlink>
    </w:p>
    <w:p w14:paraId="473250A1" w14:textId="5983B3DC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6" w:history="1">
        <w:r w:rsidR="0025552A" w:rsidRPr="008C10D9">
          <w:rPr>
            <w:rStyle w:val="Hyperlink"/>
            <w:noProof/>
          </w:rPr>
          <w:t>Sinus transversus (s. transverse sinus, lateral sinus)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_Toc101112876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25552A">
          <w:rPr>
            <w:noProof/>
            <w:webHidden/>
          </w:rPr>
          <w:fldChar w:fldCharType="end"/>
        </w:r>
      </w:hyperlink>
    </w:p>
    <w:p w14:paraId="704C1B8F" w14:textId="5C62D47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7" w:history="1">
        <w:r w:rsidR="0025552A" w:rsidRPr="008C10D9">
          <w:rPr>
            <w:rStyle w:val="Hyperlink"/>
            <w:noProof/>
          </w:rPr>
          <w:t>Sinus sigmoideus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_Toc101112877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25552A">
          <w:rPr>
            <w:noProof/>
            <w:webHidden/>
          </w:rPr>
          <w:fldChar w:fldCharType="end"/>
        </w:r>
      </w:hyperlink>
    </w:p>
    <w:p w14:paraId="32CA2C72" w14:textId="3955579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8" w:history="1">
        <w:r w:rsidR="0025552A" w:rsidRPr="008C10D9">
          <w:rPr>
            <w:rStyle w:val="Hyperlink"/>
            <w:noProof/>
          </w:rPr>
          <w:t>Sinus cavernosus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_Toc101112878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25552A">
          <w:rPr>
            <w:noProof/>
            <w:webHidden/>
          </w:rPr>
          <w:fldChar w:fldCharType="end"/>
        </w:r>
      </w:hyperlink>
    </w:p>
    <w:p w14:paraId="1117CFAF" w14:textId="2EDDE03A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79" w:history="1">
        <w:r w:rsidR="0025552A" w:rsidRPr="008C10D9">
          <w:rPr>
            <w:rStyle w:val="Hyperlink"/>
            <w:noProof/>
          </w:rPr>
          <w:t>Sinus petrosus superior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_Toc101112879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25552A">
          <w:rPr>
            <w:noProof/>
            <w:webHidden/>
          </w:rPr>
          <w:fldChar w:fldCharType="end"/>
        </w:r>
      </w:hyperlink>
    </w:p>
    <w:p w14:paraId="59871DE0" w14:textId="5C959B06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80" w:history="1">
        <w:r w:rsidR="0025552A" w:rsidRPr="008C10D9">
          <w:rPr>
            <w:rStyle w:val="Hyperlink"/>
            <w:noProof/>
          </w:rPr>
          <w:t>Sinus petrosus inferior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_Toc101112880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25552A">
          <w:rPr>
            <w:noProof/>
            <w:webHidden/>
          </w:rPr>
          <w:fldChar w:fldCharType="end"/>
        </w:r>
      </w:hyperlink>
    </w:p>
    <w:p w14:paraId="2F920825" w14:textId="48404D23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81" w:history="1">
        <w:r w:rsidR="0025552A" w:rsidRPr="008C10D9">
          <w:rPr>
            <w:rStyle w:val="Hyperlink"/>
            <w:noProof/>
          </w:rPr>
          <w:t>Sinus sphenoparietalis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_Toc101112881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25552A">
          <w:rPr>
            <w:noProof/>
            <w:webHidden/>
          </w:rPr>
          <w:fldChar w:fldCharType="end"/>
        </w:r>
      </w:hyperlink>
    </w:p>
    <w:p w14:paraId="104F5141" w14:textId="46B14539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2" w:history="1">
        <w:r w:rsidR="0025552A" w:rsidRPr="008C10D9">
          <w:rPr>
            <w:rStyle w:val="Hyperlink"/>
            <w:noProof/>
          </w:rPr>
          <w:t>Meningeal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_Toc101112882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25552A">
          <w:rPr>
            <w:noProof/>
            <w:webHidden/>
          </w:rPr>
          <w:fldChar w:fldCharType="end"/>
        </w:r>
      </w:hyperlink>
    </w:p>
    <w:p w14:paraId="4DECEDF9" w14:textId="7B9D04FE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3" w:history="1">
        <w:r w:rsidR="0025552A" w:rsidRPr="008C10D9">
          <w:rPr>
            <w:rStyle w:val="Hyperlink"/>
            <w:noProof/>
          </w:rPr>
          <w:t>Emissary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_Toc101112883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25552A">
          <w:rPr>
            <w:noProof/>
            <w:webHidden/>
          </w:rPr>
          <w:fldChar w:fldCharType="end"/>
        </w:r>
      </w:hyperlink>
    </w:p>
    <w:p w14:paraId="15724E9D" w14:textId="06B294CC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4" w:history="1">
        <w:r w:rsidR="0025552A" w:rsidRPr="008C10D9">
          <w:rPr>
            <w:rStyle w:val="Hyperlink"/>
            <w:noProof/>
            <w:u w:color="000000"/>
          </w:rPr>
          <w:t>Diploic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_Toc101112884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25552A">
          <w:rPr>
            <w:noProof/>
            <w:webHidden/>
          </w:rPr>
          <w:fldChar w:fldCharType="end"/>
        </w:r>
      </w:hyperlink>
    </w:p>
    <w:p w14:paraId="5D3E98C0" w14:textId="6A2C4154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5" w:history="1">
        <w:r w:rsidR="0025552A" w:rsidRPr="008C10D9">
          <w:rPr>
            <w:rStyle w:val="Hyperlink"/>
            <w:noProof/>
          </w:rPr>
          <w:t>Superficial Cerebral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_Toc101112885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25552A">
          <w:rPr>
            <w:noProof/>
            <w:webHidden/>
          </w:rPr>
          <w:fldChar w:fldCharType="end"/>
        </w:r>
      </w:hyperlink>
    </w:p>
    <w:p w14:paraId="4576F509" w14:textId="4418722F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6" w:history="1">
        <w:r w:rsidR="0025552A" w:rsidRPr="008C10D9">
          <w:rPr>
            <w:rStyle w:val="Hyperlink"/>
            <w:noProof/>
          </w:rPr>
          <w:t>Deep (Internal) Cerebral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_Toc101112886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25552A">
          <w:rPr>
            <w:noProof/>
            <w:webHidden/>
          </w:rPr>
          <w:fldChar w:fldCharType="end"/>
        </w:r>
      </w:hyperlink>
    </w:p>
    <w:p w14:paraId="7FA33AB3" w14:textId="773B5190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7" w:history="1">
        <w:r w:rsidR="0025552A" w:rsidRPr="008C10D9">
          <w:rPr>
            <w:rStyle w:val="Hyperlink"/>
            <w:noProof/>
          </w:rPr>
          <w:t>Posterior Fossa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_Toc101112887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25552A">
          <w:rPr>
            <w:noProof/>
            <w:webHidden/>
          </w:rPr>
          <w:fldChar w:fldCharType="end"/>
        </w:r>
      </w:hyperlink>
    </w:p>
    <w:p w14:paraId="340FDC77" w14:textId="7080B144" w:rsidR="0025552A" w:rsidRDefault="009F40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01112888" w:history="1">
        <w:r w:rsidR="0025552A" w:rsidRPr="008C10D9">
          <w:rPr>
            <w:rStyle w:val="Hyperlink"/>
            <w:noProof/>
          </w:rPr>
          <w:t>Cerebellar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_Toc101112888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25552A">
          <w:rPr>
            <w:noProof/>
            <w:webHidden/>
          </w:rPr>
          <w:fldChar w:fldCharType="end"/>
        </w:r>
      </w:hyperlink>
    </w:p>
    <w:p w14:paraId="5F898963" w14:textId="487CF596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89" w:history="1">
        <w:r w:rsidR="0025552A" w:rsidRPr="008C10D9">
          <w:rPr>
            <w:rStyle w:val="Hyperlink"/>
            <w:noProof/>
          </w:rPr>
          <w:t>Venous Drainage Territories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_Toc101112889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25552A">
          <w:rPr>
            <w:noProof/>
            <w:webHidden/>
          </w:rPr>
          <w:fldChar w:fldCharType="end"/>
        </w:r>
      </w:hyperlink>
    </w:p>
    <w:p w14:paraId="3A6871BC" w14:textId="2A2B1DA6" w:rsidR="0025552A" w:rsidRDefault="009F40A7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101112890" w:history="1">
        <w:r w:rsidR="0025552A" w:rsidRPr="008C10D9">
          <w:rPr>
            <w:rStyle w:val="Hyperlink"/>
            <w:noProof/>
          </w:rPr>
          <w:t>Angiography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_Toc101112890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 w:rsidR="0025552A">
          <w:rPr>
            <w:noProof/>
            <w:webHidden/>
          </w:rPr>
          <w:fldChar w:fldCharType="end"/>
        </w:r>
      </w:hyperlink>
    </w:p>
    <w:p w14:paraId="53DFF9CF" w14:textId="22EB080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1" w:history="1">
        <w:r w:rsidR="0025552A" w:rsidRPr="008C10D9">
          <w:rPr>
            <w:rStyle w:val="Hyperlink"/>
            <w:noProof/>
          </w:rPr>
          <w:t>By artery injected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_Toc101112891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 w:rsidR="0025552A">
          <w:rPr>
            <w:noProof/>
            <w:webHidden/>
          </w:rPr>
          <w:fldChar w:fldCharType="end"/>
        </w:r>
      </w:hyperlink>
    </w:p>
    <w:p w14:paraId="527F6319" w14:textId="69CB341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2" w:history="1">
        <w:r w:rsidR="0025552A" w:rsidRPr="008C10D9">
          <w:rPr>
            <w:rStyle w:val="Hyperlink"/>
            <w:noProof/>
          </w:rPr>
          <w:t>By timing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_Toc101112892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25552A">
          <w:rPr>
            <w:noProof/>
            <w:webHidden/>
          </w:rPr>
          <w:fldChar w:fldCharType="end"/>
        </w:r>
      </w:hyperlink>
    </w:p>
    <w:p w14:paraId="7C099B4F" w14:textId="47640AAB" w:rsidR="0025552A" w:rsidRDefault="009F40A7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101112893" w:history="1">
        <w:r w:rsidR="0025552A" w:rsidRPr="008C10D9">
          <w:rPr>
            <w:rStyle w:val="Hyperlink"/>
            <w:noProof/>
          </w:rPr>
          <w:t>Regions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_Toc101112893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25552A">
          <w:rPr>
            <w:noProof/>
            <w:webHidden/>
          </w:rPr>
          <w:fldChar w:fldCharType="end"/>
        </w:r>
      </w:hyperlink>
    </w:p>
    <w:p w14:paraId="17980EC0" w14:textId="0B211449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4" w:history="1">
        <w:r w:rsidR="0025552A" w:rsidRPr="008C10D9">
          <w:rPr>
            <w:rStyle w:val="Hyperlink"/>
            <w:noProof/>
          </w:rPr>
          <w:t>Superficial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_Toc101112894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25552A">
          <w:rPr>
            <w:noProof/>
            <w:webHidden/>
          </w:rPr>
          <w:fldChar w:fldCharType="end"/>
        </w:r>
      </w:hyperlink>
    </w:p>
    <w:p w14:paraId="3F7AA8B4" w14:textId="0C641488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5" w:history="1">
        <w:r w:rsidR="0025552A" w:rsidRPr="008C10D9">
          <w:rPr>
            <w:rStyle w:val="Hyperlink"/>
            <w:noProof/>
          </w:rPr>
          <w:t>Deep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_Toc101112895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25552A">
          <w:rPr>
            <w:noProof/>
            <w:webHidden/>
          </w:rPr>
          <w:fldChar w:fldCharType="end"/>
        </w:r>
      </w:hyperlink>
    </w:p>
    <w:p w14:paraId="5FA6C9C5" w14:textId="6AEF8BD6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6" w:history="1">
        <w:r w:rsidR="0025552A" w:rsidRPr="008C10D9">
          <w:rPr>
            <w:rStyle w:val="Hyperlink"/>
            <w:noProof/>
          </w:rPr>
          <w:t>Dural sinuses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_Toc101112896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25552A">
          <w:rPr>
            <w:noProof/>
            <w:webHidden/>
          </w:rPr>
          <w:fldChar w:fldCharType="end"/>
        </w:r>
      </w:hyperlink>
    </w:p>
    <w:p w14:paraId="1C97763E" w14:textId="2E92F3A1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7" w:history="1">
        <w:r w:rsidR="0025552A" w:rsidRPr="008C10D9">
          <w:rPr>
            <w:rStyle w:val="Hyperlink"/>
            <w:noProof/>
          </w:rPr>
          <w:t>Dural venous channels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_Toc101112897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 w:rsidR="0025552A">
          <w:rPr>
            <w:noProof/>
            <w:webHidden/>
          </w:rPr>
          <w:fldChar w:fldCharType="end"/>
        </w:r>
      </w:hyperlink>
    </w:p>
    <w:p w14:paraId="799FDCAC" w14:textId="4F1BCB52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8" w:history="1">
        <w:r w:rsidR="0025552A" w:rsidRPr="008C10D9">
          <w:rPr>
            <w:rStyle w:val="Hyperlink"/>
            <w:noProof/>
          </w:rPr>
          <w:t>Ophthalmic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_Toc101112898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25552A">
          <w:rPr>
            <w:noProof/>
            <w:webHidden/>
          </w:rPr>
          <w:fldChar w:fldCharType="end"/>
        </w:r>
      </w:hyperlink>
    </w:p>
    <w:p w14:paraId="04E19C83" w14:textId="470176F3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899" w:history="1">
        <w:r w:rsidR="0025552A" w:rsidRPr="008C10D9">
          <w:rPr>
            <w:rStyle w:val="Hyperlink"/>
            <w:noProof/>
          </w:rPr>
          <w:t>Emissary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_Toc101112899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25552A">
          <w:rPr>
            <w:noProof/>
            <w:webHidden/>
          </w:rPr>
          <w:fldChar w:fldCharType="end"/>
        </w:r>
      </w:hyperlink>
    </w:p>
    <w:p w14:paraId="5E3E01F7" w14:textId="2C7A91BE" w:rsidR="0025552A" w:rsidRDefault="009F40A7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112900" w:history="1">
        <w:r w:rsidR="0025552A" w:rsidRPr="008C10D9">
          <w:rPr>
            <w:rStyle w:val="Hyperlink"/>
            <w:noProof/>
          </w:rPr>
          <w:t>Diploic veins</w:t>
        </w:r>
        <w:r w:rsidR="0025552A">
          <w:rPr>
            <w:noProof/>
            <w:webHidden/>
          </w:rPr>
          <w:tab/>
        </w:r>
        <w:r w:rsidR="0025552A">
          <w:rPr>
            <w:noProof/>
            <w:webHidden/>
          </w:rPr>
          <w:fldChar w:fldCharType="begin"/>
        </w:r>
        <w:r w:rsidR="0025552A">
          <w:rPr>
            <w:noProof/>
            <w:webHidden/>
          </w:rPr>
          <w:instrText xml:space="preserve"> PAGEREF _Toc101112900 \h </w:instrText>
        </w:r>
        <w:r w:rsidR="0025552A">
          <w:rPr>
            <w:noProof/>
            <w:webHidden/>
          </w:rPr>
        </w:r>
        <w:r w:rsidR="0025552A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25552A">
          <w:rPr>
            <w:noProof/>
            <w:webHidden/>
          </w:rPr>
          <w:fldChar w:fldCharType="end"/>
        </w:r>
      </w:hyperlink>
    </w:p>
    <w:p w14:paraId="0BDE394D" w14:textId="77777777" w:rsidR="00A908F0" w:rsidRDefault="00172B7D">
      <w:r>
        <w:rPr>
          <w:b/>
          <w:smallCaps/>
          <w:lang w:val="lt-LT"/>
        </w:rPr>
        <w:fldChar w:fldCharType="end"/>
      </w:r>
    </w:p>
    <w:p w14:paraId="6748E6E8" w14:textId="77777777" w:rsidR="007333B7" w:rsidRDefault="007333B7" w:rsidP="007333B7"/>
    <w:p w14:paraId="72CF4B5D" w14:textId="77777777" w:rsidR="007333B7" w:rsidRPr="00765371" w:rsidRDefault="006736E5" w:rsidP="00765371">
      <w:pPr>
        <w:jc w:val="center"/>
        <w:rPr>
          <w:b/>
          <w:color w:val="0000FF"/>
        </w:rPr>
      </w:pPr>
      <w:r w:rsidRPr="00BB31C2">
        <w:rPr>
          <w:b/>
          <w:caps/>
          <w:color w:val="0000FF"/>
          <w:bdr w:val="single" w:sz="4" w:space="0" w:color="auto"/>
        </w:rPr>
        <w:t>Intra-axial</w:t>
      </w:r>
      <w:r w:rsidRPr="00BB31C2">
        <w:rPr>
          <w:b/>
          <w:color w:val="0000FF"/>
          <w:bdr w:val="single" w:sz="4" w:space="0" w:color="auto"/>
        </w:rPr>
        <w:t xml:space="preserve"> veins</w:t>
      </w:r>
    </w:p>
    <w:p w14:paraId="158B1D02" w14:textId="77777777" w:rsidR="007333B7" w:rsidRDefault="00765371">
      <w:r>
        <w:tab/>
      </w:r>
      <w:r>
        <w:tab/>
      </w:r>
      <w:r>
        <w:tab/>
      </w:r>
      <w:r>
        <w:tab/>
      </w:r>
      <w:r>
        <w:tab/>
      </w:r>
      <w:r>
        <w:tab/>
        <w:t>↓</w:t>
      </w:r>
      <w:r>
        <w:tab/>
      </w:r>
      <w:r>
        <w:tab/>
        <w:t>↓</w:t>
      </w:r>
    </w:p>
    <w:p w14:paraId="14E490B3" w14:textId="77777777" w:rsidR="00765371" w:rsidRPr="00765371" w:rsidRDefault="00765371" w:rsidP="00765371">
      <w:pPr>
        <w:ind w:firstLine="720"/>
        <w:rPr>
          <w:b/>
        </w:rPr>
      </w:pPr>
      <w:r>
        <w:rPr>
          <w:b/>
          <w:caps/>
          <w:color w:val="0000FF"/>
        </w:rPr>
        <w:t xml:space="preserve">    </w:t>
      </w:r>
      <w:r w:rsidRPr="00BB31C2">
        <w:rPr>
          <w:b/>
          <w:caps/>
          <w:color w:val="0000FF"/>
          <w:bdr w:val="single" w:sz="4" w:space="0" w:color="auto"/>
        </w:rPr>
        <w:t>Superficial cerebral</w:t>
      </w:r>
      <w:r w:rsidRPr="00BB31C2">
        <w:rPr>
          <w:b/>
          <w:color w:val="0000FF"/>
          <w:bdr w:val="single" w:sz="4" w:space="0" w:color="auto"/>
        </w:rPr>
        <w:t xml:space="preserve"> veins</w:t>
      </w:r>
      <w:r>
        <w:tab/>
        <w:t xml:space="preserve">        </w:t>
      </w:r>
      <w:r w:rsidRPr="00BB31C2">
        <w:rPr>
          <w:b/>
          <w:caps/>
          <w:color w:val="0000FF"/>
          <w:bdr w:val="single" w:sz="4" w:space="0" w:color="auto"/>
        </w:rPr>
        <w:t>Deep cerebral</w:t>
      </w:r>
      <w:r w:rsidRPr="00BB31C2">
        <w:rPr>
          <w:b/>
          <w:color w:val="0000FF"/>
          <w:bdr w:val="single" w:sz="4" w:space="0" w:color="auto"/>
        </w:rPr>
        <w:t xml:space="preserve"> veins</w:t>
      </w:r>
    </w:p>
    <w:p w14:paraId="1F8FD4A2" w14:textId="77777777" w:rsidR="007333B7" w:rsidRDefault="00765371">
      <w:r>
        <w:tab/>
      </w:r>
      <w:r>
        <w:tab/>
      </w:r>
      <w:r>
        <w:tab/>
      </w:r>
      <w:r>
        <w:tab/>
      </w:r>
      <w:r>
        <w:tab/>
      </w:r>
      <w:r>
        <w:tab/>
        <w:t>↓</w:t>
      </w:r>
      <w:r w:rsidR="00BB31C2">
        <w:t>*</w:t>
      </w:r>
      <w:r>
        <w:tab/>
      </w:r>
      <w:r>
        <w:tab/>
        <w:t>↓</w:t>
      </w:r>
    </w:p>
    <w:p w14:paraId="6BDD07C4" w14:textId="77777777" w:rsidR="00765371" w:rsidRPr="00765371" w:rsidRDefault="00765371" w:rsidP="00765371">
      <w:pPr>
        <w:jc w:val="center"/>
        <w:rPr>
          <w:b/>
          <w:caps/>
          <w:color w:val="0000FF"/>
        </w:rPr>
      </w:pPr>
      <w:r w:rsidRPr="00BB31C2">
        <w:rPr>
          <w:b/>
          <w:caps/>
          <w:color w:val="0000FF"/>
          <w:bdr w:val="single" w:sz="4" w:space="0" w:color="auto"/>
        </w:rPr>
        <w:t>dural</w:t>
      </w:r>
      <w:r w:rsidR="00814D22">
        <w:rPr>
          <w:b/>
          <w:caps/>
          <w:color w:val="0000FF"/>
          <w:bdr w:val="single" w:sz="4" w:space="0" w:color="auto"/>
        </w:rPr>
        <w:t xml:space="preserve"> venous</w:t>
      </w:r>
      <w:r w:rsidRPr="00BB31C2">
        <w:rPr>
          <w:b/>
          <w:caps/>
          <w:color w:val="0000FF"/>
          <w:bdr w:val="single" w:sz="4" w:space="0" w:color="auto"/>
        </w:rPr>
        <w:t xml:space="preserve"> </w:t>
      </w:r>
      <w:r w:rsidRPr="007316BD">
        <w:rPr>
          <w:b/>
          <w:color w:val="0000FF"/>
          <w:bdr w:val="single" w:sz="4" w:space="0" w:color="auto"/>
        </w:rPr>
        <w:t>sinuses</w:t>
      </w:r>
    </w:p>
    <w:p w14:paraId="197FDDE5" w14:textId="77777777" w:rsidR="00765371" w:rsidRDefault="00BB31C2" w:rsidP="00765371">
      <w:pPr>
        <w:jc w:val="center"/>
      </w:pPr>
      <w:r>
        <w:t xml:space="preserve">   ↓</w:t>
      </w:r>
    </w:p>
    <w:p w14:paraId="59705F0D" w14:textId="77777777" w:rsidR="00765371" w:rsidRPr="00765371" w:rsidRDefault="00765371" w:rsidP="00765371">
      <w:pPr>
        <w:jc w:val="center"/>
        <w:rPr>
          <w:b/>
        </w:rPr>
      </w:pPr>
      <w:r w:rsidRPr="00765371">
        <w:rPr>
          <w:b/>
        </w:rPr>
        <w:t>extracranial veins</w:t>
      </w:r>
    </w:p>
    <w:p w14:paraId="46FB4CCA" w14:textId="77777777" w:rsidR="00CE2CEF" w:rsidRDefault="00CE2CEF"/>
    <w:p w14:paraId="31BDBDC5" w14:textId="77777777" w:rsidR="00765371" w:rsidRDefault="00BB31C2" w:rsidP="00BB31C2">
      <w:pPr>
        <w:ind w:left="5760" w:right="-1"/>
        <w:jc w:val="right"/>
      </w:pPr>
      <w:r>
        <w:t xml:space="preserve">*via </w:t>
      </w:r>
      <w:r w:rsidR="00765371" w:rsidRPr="00BB31C2">
        <w:rPr>
          <w:i/>
          <w:color w:val="0000FF"/>
        </w:rPr>
        <w:t>bridging veins</w:t>
      </w:r>
      <w:r w:rsidR="00765371">
        <w:t xml:space="preserve"> (cross subdural space – source of subdural hematomas)</w:t>
      </w:r>
    </w:p>
    <w:p w14:paraId="572606FB" w14:textId="77777777" w:rsidR="002B7DDC" w:rsidRDefault="002B7DDC" w:rsidP="002B7DDC">
      <w:pPr>
        <w:ind w:right="-1"/>
      </w:pPr>
    </w:p>
    <w:p w14:paraId="68E6B1E8" w14:textId="77777777" w:rsidR="00126C8A" w:rsidRDefault="00126C8A">
      <w:r w:rsidRPr="00126C8A">
        <w:rPr>
          <w:u w:val="single"/>
        </w:rPr>
        <w:t>Brain veins and sinuses are unlike those of the body</w:t>
      </w:r>
      <w:r>
        <w:t>:</w:t>
      </w:r>
    </w:p>
    <w:p w14:paraId="7544129B" w14:textId="77777777" w:rsidR="00126C8A" w:rsidRDefault="00126C8A" w:rsidP="00126C8A">
      <w:pPr>
        <w:numPr>
          <w:ilvl w:val="0"/>
          <w:numId w:val="3"/>
        </w:numPr>
      </w:pPr>
      <w:r w:rsidRPr="00126C8A">
        <w:rPr>
          <w:szCs w:val="24"/>
          <w:u w:val="double" w:color="008000"/>
        </w:rPr>
        <w:t>do not parallel arteries</w:t>
      </w:r>
      <w:r w:rsidRPr="00126C8A">
        <w:t xml:space="preserve"> </w:t>
      </w:r>
      <w:r>
        <w:t>or</w:t>
      </w:r>
      <w:r w:rsidRPr="00126C8A">
        <w:t xml:space="preserve"> mirror </w:t>
      </w:r>
      <w:r>
        <w:t>arterial</w:t>
      </w:r>
      <w:r w:rsidRPr="00126C8A">
        <w:t xml:space="preserve"> territories.</w:t>
      </w:r>
    </w:p>
    <w:p w14:paraId="4F8AB1C7" w14:textId="77777777" w:rsidR="00126C8A" w:rsidRDefault="00126C8A" w:rsidP="00126C8A">
      <w:pPr>
        <w:numPr>
          <w:ilvl w:val="0"/>
          <w:numId w:val="3"/>
        </w:numPr>
      </w:pPr>
      <w:r>
        <w:t>s</w:t>
      </w:r>
      <w:r w:rsidRPr="00126C8A">
        <w:t>ystemic veins ha</w:t>
      </w:r>
      <w:r>
        <w:t xml:space="preserve">ve numerous collateral pathways; </w:t>
      </w:r>
      <w:r w:rsidRPr="00126C8A">
        <w:rPr>
          <w:szCs w:val="24"/>
          <w:u w:val="double" w:color="008000"/>
        </w:rPr>
        <w:t>few collaterals</w:t>
      </w:r>
      <w:r w:rsidRPr="00126C8A">
        <w:t xml:space="preserve"> exist inside</w:t>
      </w:r>
      <w:r>
        <w:t xml:space="preserve"> skull.</w:t>
      </w:r>
    </w:p>
    <w:p w14:paraId="16D307AC" w14:textId="77777777" w:rsidR="00126C8A" w:rsidRPr="00E92C8A" w:rsidRDefault="00126C8A" w:rsidP="00126C8A">
      <w:pPr>
        <w:numPr>
          <w:ilvl w:val="0"/>
          <w:numId w:val="3"/>
        </w:numPr>
        <w:rPr>
          <w:lang w:val="lt-LT"/>
        </w:rPr>
      </w:pPr>
      <w:r>
        <w:t xml:space="preserve">cerebral veins </w:t>
      </w:r>
      <w:r w:rsidRPr="002B7DDC">
        <w:rPr>
          <w:szCs w:val="24"/>
          <w:u w:val="double" w:color="008000"/>
        </w:rPr>
        <w:t>have no muscular layers or valves</w:t>
      </w:r>
      <w:r>
        <w:t xml:space="preserve"> – can </w:t>
      </w:r>
      <w:r w:rsidRPr="0027237E">
        <w:t xml:space="preserve">dilate and </w:t>
      </w:r>
      <w:r w:rsidRPr="00126C8A">
        <w:rPr>
          <w:b/>
          <w:i/>
        </w:rPr>
        <w:t>reverse blood flow direction</w:t>
      </w:r>
      <w:r w:rsidRPr="0027237E">
        <w:t xml:space="preserve"> if</w:t>
      </w:r>
      <w:r>
        <w:t xml:space="preserve"> </w:t>
      </w:r>
      <w:r w:rsidRPr="0027237E">
        <w:t>sinus into which they drain is occluded.</w:t>
      </w:r>
    </w:p>
    <w:p w14:paraId="38DA05EF" w14:textId="77777777" w:rsidR="009F102A" w:rsidRPr="007333B7" w:rsidRDefault="009F102A" w:rsidP="00126C8A">
      <w:pPr>
        <w:numPr>
          <w:ilvl w:val="0"/>
          <w:numId w:val="3"/>
        </w:numPr>
        <w:rPr>
          <w:lang w:val="lt-LT"/>
        </w:rPr>
      </w:pPr>
      <w:r>
        <w:t>superficial veins mostly can be surgically sacrificed; but not deep isolated veins → venous infarction!</w:t>
      </w:r>
    </w:p>
    <w:p w14:paraId="1F22815C" w14:textId="77777777" w:rsidR="00126C8A" w:rsidRDefault="00126C8A"/>
    <w:p w14:paraId="09C9709B" w14:textId="77777777" w:rsidR="00126C8A" w:rsidRDefault="00126C8A"/>
    <w:p w14:paraId="0FF1970B" w14:textId="77777777" w:rsidR="007316BD" w:rsidRDefault="007316BD" w:rsidP="007316BD">
      <w:pPr>
        <w:pStyle w:val="Nervous1"/>
      </w:pPr>
      <w:bookmarkStart w:id="0" w:name="_Toc101112870"/>
      <w:r>
        <w:t>Dural Venous Sinuses</w:t>
      </w:r>
      <w:bookmarkEnd w:id="0"/>
    </w:p>
    <w:p w14:paraId="423C4555" w14:textId="77777777" w:rsidR="007316BD" w:rsidRDefault="007316BD">
      <w:r>
        <w:t xml:space="preserve">- endothelium-lined venous channels tarp dura mater </w:t>
      </w:r>
      <w:r>
        <w:rPr>
          <w:lang w:val="lt-LT"/>
        </w:rPr>
        <w:t>peri</w:t>
      </w:r>
      <w:r w:rsidRPr="007316BD">
        <w:rPr>
          <w:lang w:val="lt-LT"/>
        </w:rPr>
        <w:t>o</w:t>
      </w:r>
      <w:r>
        <w:rPr>
          <w:lang w:val="lt-LT"/>
        </w:rPr>
        <w:t>s</w:t>
      </w:r>
      <w:r w:rsidRPr="007316BD">
        <w:rPr>
          <w:lang w:val="lt-LT"/>
        </w:rPr>
        <w:t>tinio ir meninginio lapelių</w:t>
      </w:r>
      <w:r>
        <w:t>.</w:t>
      </w:r>
    </w:p>
    <w:p w14:paraId="1D3C9A88" w14:textId="77777777" w:rsidR="001944EA" w:rsidRDefault="001944EA"/>
    <w:p w14:paraId="39012647" w14:textId="04340F54" w:rsidR="001944EA" w:rsidRDefault="001944EA">
      <w:r>
        <w:t xml:space="preserve">N.B. </w:t>
      </w:r>
      <w:r w:rsidRPr="00E92C8A">
        <w:t>any part of dura can be a sinus</w:t>
      </w:r>
      <w:r>
        <w:t>! (asymmetry, variations are common</w:t>
      </w:r>
      <w:r w:rsidR="00375019">
        <w:t xml:space="preserve">, </w:t>
      </w:r>
      <w:r w:rsidR="00375019" w:rsidRPr="00E92C8A">
        <w:t>dural venous channels can be found anywhere</w:t>
      </w:r>
      <w:r w:rsidR="00AF6924">
        <w:t xml:space="preserve"> </w:t>
      </w:r>
      <w:hyperlink w:anchor="Dural_venous_channels" w:history="1">
        <w:r w:rsidR="00AF6924" w:rsidRPr="00AF6924">
          <w:rPr>
            <w:rStyle w:val="Hyperlink"/>
          </w:rPr>
          <w:t>&gt;&gt;</w:t>
        </w:r>
      </w:hyperlink>
      <w:r w:rsidR="00AF6924">
        <w:t>)</w:t>
      </w:r>
    </w:p>
    <w:p w14:paraId="7C264795" w14:textId="77777777" w:rsidR="001944EA" w:rsidRDefault="001944EA"/>
    <w:p w14:paraId="63951E81" w14:textId="77777777" w:rsidR="007316BD" w:rsidRDefault="00CC504A" w:rsidP="007316BD">
      <w:pPr>
        <w:numPr>
          <w:ilvl w:val="0"/>
          <w:numId w:val="6"/>
        </w:numPr>
      </w:pPr>
      <w:r>
        <w:t>no valves (flow may be bidirectional)</w:t>
      </w:r>
    </w:p>
    <w:p w14:paraId="6AC032F9" w14:textId="77777777" w:rsidR="007316BD" w:rsidRDefault="007316BD" w:rsidP="007316BD">
      <w:pPr>
        <w:numPr>
          <w:ilvl w:val="0"/>
          <w:numId w:val="6"/>
        </w:numPr>
      </w:pPr>
      <w:r w:rsidRPr="007316BD">
        <w:rPr>
          <w:lang w:val="lt-LT"/>
        </w:rPr>
        <w:t>nekolapsuoja (trikampis skerspjūvis</w:t>
      </w:r>
      <w:r>
        <w:t>).</w:t>
      </w:r>
    </w:p>
    <w:p w14:paraId="6A705AD0" w14:textId="77777777" w:rsidR="00E50357" w:rsidRDefault="00E50357" w:rsidP="00E50357"/>
    <w:p w14:paraId="7358CE07" w14:textId="77777777" w:rsidR="00E50357" w:rsidRDefault="00126C8A" w:rsidP="000912B1">
      <w:pPr>
        <w:ind w:left="-426"/>
        <w:jc w:val="center"/>
      </w:pPr>
      <w:r>
        <w:rPr>
          <w:noProof/>
        </w:rPr>
        <w:lastRenderedPageBreak/>
        <w:drawing>
          <wp:inline distT="0" distB="0" distL="0" distR="0" wp14:anchorId="4A8AD429" wp14:editId="4AF9FEFD">
            <wp:extent cx="7324725" cy="5867400"/>
            <wp:effectExtent l="0" t="0" r="9525" b="0"/>
            <wp:docPr id="1" name="Picture 1" descr="D:\Viktoro\Neuroscience\A. Neuroscience Basics\A201-211. Vascular\00. Pictures\Dural sinuse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Viktoro\Neuroscience\A. Neuroscience Basics\A201-211. Vascular\00. Pictures\Dural sinuses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4D509" w14:textId="77777777" w:rsidR="007316BD" w:rsidRDefault="007316BD" w:rsidP="007316BD"/>
    <w:p w14:paraId="55CD82B9" w14:textId="77777777" w:rsidR="00E50357" w:rsidRDefault="00126C8A" w:rsidP="00E50357">
      <w:pPr>
        <w:jc w:val="center"/>
      </w:pPr>
      <w:r>
        <w:rPr>
          <w:noProof/>
        </w:rPr>
        <w:drawing>
          <wp:inline distT="0" distB="0" distL="0" distR="0" wp14:anchorId="73B7FE6F" wp14:editId="74A8CFF2">
            <wp:extent cx="3838575" cy="3143250"/>
            <wp:effectExtent l="0" t="0" r="9525" b="0"/>
            <wp:docPr id="2" name="Picture 2" descr="D:\Viktoro\Neuroscience\A. Neuroscience Basics\A201-211. Vascular\00. Pictures\Dural sinuse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Viktoro\Neuroscience\A. Neuroscience Basics\A201-211. Vascular\00. Pictures\Dural sinuses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04E7">
        <w:t xml:space="preserve">  </w:t>
      </w:r>
      <w:r>
        <w:rPr>
          <w:noProof/>
        </w:rPr>
        <w:drawing>
          <wp:inline distT="0" distB="0" distL="0" distR="0" wp14:anchorId="0B3E7F36" wp14:editId="77A2FDAD">
            <wp:extent cx="4791075" cy="4076700"/>
            <wp:effectExtent l="0" t="0" r="9525" b="0"/>
            <wp:docPr id="3" name="Picture 3" descr="D:\Viktoro\Neuroscience\A. Neuroscience Basics\A201-211. Vascular\00. Pictures\Dural sinuses and extracranial vein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iktoro\Neuroscience\A. Neuroscience Basics\A201-211. Vascular\00. Pictures\Dural sinuses and extracranial veins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CE5D9" w14:textId="77777777" w:rsidR="00607579" w:rsidRDefault="00607579" w:rsidP="00607579"/>
    <w:p w14:paraId="17AA8C3A" w14:textId="77777777" w:rsidR="00E50357" w:rsidRDefault="00126C8A" w:rsidP="009704E7">
      <w:pPr>
        <w:jc w:val="center"/>
      </w:pPr>
      <w:r>
        <w:rPr>
          <w:noProof/>
        </w:rPr>
        <w:drawing>
          <wp:inline distT="0" distB="0" distL="0" distR="0" wp14:anchorId="42EAC57E" wp14:editId="43A73F20">
            <wp:extent cx="6296025" cy="3886200"/>
            <wp:effectExtent l="0" t="0" r="9525" b="0"/>
            <wp:docPr id="4" name="Picture 4" descr="D:\Viktoro\Neuroscience\A. Neuroscience Basics\A201-211. Vascular\00. Pictures\Dural sinuses and extracranial vein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iktoro\Neuroscience\A. Neuroscience Basics\A201-211. Vascular\00. Pictures\Dural sinuses and extracranial veins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2511C" w14:textId="77777777" w:rsidR="003F465A" w:rsidRDefault="003F465A" w:rsidP="009704E7">
      <w:pPr>
        <w:jc w:val="center"/>
      </w:pPr>
      <w:r>
        <w:rPr>
          <w:noProof/>
        </w:rPr>
        <w:drawing>
          <wp:inline distT="0" distB="0" distL="0" distR="0" wp14:anchorId="022D8BFD" wp14:editId="286028D3">
            <wp:extent cx="6300470" cy="4992213"/>
            <wp:effectExtent l="0" t="0" r="5080" b="0"/>
            <wp:docPr id="62" name="Picture 62" descr="Venous Sinu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enous Sinuse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99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E4FF4" w14:textId="1E84CC78" w:rsidR="001E3660" w:rsidRPr="00293BFF" w:rsidRDefault="001E3660" w:rsidP="001E3660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6FCE00A1" w14:textId="77777777" w:rsidR="000912B1" w:rsidRDefault="001E3660" w:rsidP="00E92C8A">
      <w:r w:rsidRPr="00293BFF">
        <w:rPr>
          <w:color w:val="000000"/>
          <w:sz w:val="20"/>
        </w:rPr>
        <w:fldChar w:fldCharType="end"/>
      </w:r>
    </w:p>
    <w:p w14:paraId="4CFB1B25" w14:textId="77777777" w:rsidR="00DA3365" w:rsidRDefault="00126C8A" w:rsidP="009704E7">
      <w:pPr>
        <w:jc w:val="center"/>
      </w:pPr>
      <w:r>
        <w:rPr>
          <w:noProof/>
        </w:rPr>
        <w:drawing>
          <wp:inline distT="0" distB="0" distL="0" distR="0" wp14:anchorId="0C0AFE2D" wp14:editId="1CC5AE76">
            <wp:extent cx="5819775" cy="4438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D419E" w14:textId="77777777" w:rsidR="00DA3365" w:rsidRDefault="00DA3365" w:rsidP="009704E7">
      <w:pPr>
        <w:jc w:val="center"/>
      </w:pPr>
    </w:p>
    <w:p w14:paraId="26DB28CF" w14:textId="77777777" w:rsidR="00CC504A" w:rsidRDefault="00CC504A" w:rsidP="00CC504A">
      <w:r>
        <w:rPr>
          <w:noProof/>
        </w:rPr>
        <w:drawing>
          <wp:inline distT="0" distB="0" distL="0" distR="0" wp14:anchorId="66C29B7D" wp14:editId="52D3F435">
            <wp:extent cx="3801600" cy="4593600"/>
            <wp:effectExtent l="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01600" cy="45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961F2" w14:textId="3A036CB5" w:rsidR="00CC504A" w:rsidRPr="004E2DF5" w:rsidRDefault="00CC504A" w:rsidP="00CC504A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22EF451A" w14:textId="77777777" w:rsidR="00CC504A" w:rsidRDefault="00CC504A" w:rsidP="00CC504A">
      <w:pPr>
        <w:jc w:val="center"/>
      </w:pPr>
      <w:r>
        <w:rPr>
          <w:rStyle w:val="Hyperlink"/>
          <w:sz w:val="18"/>
          <w:szCs w:val="18"/>
        </w:rPr>
        <w:fldChar w:fldCharType="end"/>
      </w:r>
    </w:p>
    <w:p w14:paraId="503AB529" w14:textId="77777777" w:rsidR="00CC504A" w:rsidRDefault="00CC504A" w:rsidP="009704E7">
      <w:pPr>
        <w:jc w:val="center"/>
      </w:pPr>
    </w:p>
    <w:p w14:paraId="7744C101" w14:textId="77777777" w:rsidR="00CC504A" w:rsidRDefault="00CC504A" w:rsidP="00CC504A">
      <w:r>
        <w:rPr>
          <w:noProof/>
        </w:rPr>
        <w:drawing>
          <wp:inline distT="0" distB="0" distL="0" distR="0" wp14:anchorId="284C8161" wp14:editId="1A0C1DD6">
            <wp:extent cx="5191125" cy="593407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D3EC6" w14:textId="10BFC63C" w:rsidR="00CC504A" w:rsidRPr="004E2DF5" w:rsidRDefault="00CC504A" w:rsidP="00CC504A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484DEBB3" w14:textId="77777777" w:rsidR="00CC504A" w:rsidRDefault="00CC504A" w:rsidP="00CC504A">
      <w:pPr>
        <w:jc w:val="center"/>
      </w:pPr>
      <w:r>
        <w:rPr>
          <w:rStyle w:val="Hyperlink"/>
          <w:sz w:val="18"/>
          <w:szCs w:val="18"/>
        </w:rPr>
        <w:fldChar w:fldCharType="end"/>
      </w:r>
    </w:p>
    <w:p w14:paraId="70580D96" w14:textId="77777777" w:rsidR="00DA3365" w:rsidRDefault="00DA3365" w:rsidP="009704E7">
      <w:pPr>
        <w:jc w:val="center"/>
      </w:pPr>
    </w:p>
    <w:p w14:paraId="7D0E3258" w14:textId="77777777" w:rsidR="00141AA9" w:rsidRPr="00141AA9" w:rsidRDefault="00627227" w:rsidP="00627227">
      <w:pPr>
        <w:pStyle w:val="Nervous6"/>
        <w:ind w:right="3401"/>
        <w:rPr>
          <w:color w:val="CCFFFF"/>
        </w:rPr>
      </w:pPr>
      <w:bookmarkStart w:id="1" w:name="_Toc101112871"/>
      <w:r>
        <w:rPr>
          <w:color w:val="CCFFFF"/>
        </w:rPr>
        <w:t xml:space="preserve">Superior Sagittal Sinus (SSS, </w:t>
      </w:r>
      <w:r w:rsidR="00141AA9" w:rsidRPr="00141AA9">
        <w:rPr>
          <w:color w:val="CCFFFF"/>
        </w:rPr>
        <w:t>Sinus sagittalis superior</w:t>
      </w:r>
      <w:r>
        <w:rPr>
          <w:color w:val="CCFFFF"/>
        </w:rPr>
        <w:t>)</w:t>
      </w:r>
      <w:bookmarkEnd w:id="1"/>
    </w:p>
    <w:p w14:paraId="24AE47BE" w14:textId="77777777" w:rsidR="00141AA9" w:rsidRDefault="00FF16EE" w:rsidP="00627227">
      <w:pPr>
        <w:numPr>
          <w:ilvl w:val="1"/>
          <w:numId w:val="7"/>
        </w:numPr>
      </w:pPr>
      <w:r w:rsidRPr="001A7C69">
        <w:rPr>
          <w:u w:val="single"/>
          <w:lang w:val="lt-LT"/>
        </w:rPr>
        <w:t>eina</w:t>
      </w:r>
      <w:r>
        <w:t xml:space="preserve"> </w:t>
      </w:r>
      <w:r w:rsidRPr="00DA34A4">
        <w:rPr>
          <w:b/>
          <w:i/>
        </w:rPr>
        <w:t>falx cerebri</w:t>
      </w:r>
      <w:r>
        <w:t xml:space="preserve"> </w:t>
      </w:r>
      <w:r w:rsidRPr="00DA34A4">
        <w:rPr>
          <w:lang w:val="lt-LT"/>
        </w:rPr>
        <w:t>viršutiniu kraštu</w:t>
      </w:r>
      <w:r>
        <w:t xml:space="preserve"> in </w:t>
      </w:r>
      <w:r w:rsidRPr="00DA34A4">
        <w:rPr>
          <w:i/>
          <w:color w:val="993366"/>
        </w:rPr>
        <w:t>sulcus sagittalis</w:t>
      </w:r>
      <w:r w:rsidR="00627227">
        <w:t xml:space="preserve"> - </w:t>
      </w:r>
      <w:r w:rsidR="00627227" w:rsidRPr="00627227">
        <w:t xml:space="preserve">along the nasion–inion midsagittal </w:t>
      </w:r>
      <w:r w:rsidR="00627227">
        <w:t>line.</w:t>
      </w:r>
    </w:p>
    <w:p w14:paraId="4D02FB8B" w14:textId="77777777" w:rsidR="00FF16EE" w:rsidRPr="00E975C3" w:rsidRDefault="00E975C3" w:rsidP="00FF16EE">
      <w:pPr>
        <w:numPr>
          <w:ilvl w:val="1"/>
          <w:numId w:val="7"/>
        </w:numPr>
      </w:pPr>
      <w:r w:rsidRPr="00E92C8A">
        <w:rPr>
          <w:u w:val="single"/>
        </w:rPr>
        <w:t>starts</w:t>
      </w:r>
      <w:r w:rsidRPr="00E92C8A">
        <w:t xml:space="preserve"> at</w:t>
      </w:r>
      <w:r w:rsidRPr="00E975C3">
        <w:t xml:space="preserve"> </w:t>
      </w:r>
      <w:r w:rsidR="00FF16EE" w:rsidRPr="00E975C3">
        <w:rPr>
          <w:b/>
        </w:rPr>
        <w:t>foramen caecum</w:t>
      </w:r>
      <w:r w:rsidR="00FF16EE" w:rsidRPr="00E975C3">
        <w:t xml:space="preserve"> </w:t>
      </w:r>
      <w:r w:rsidRPr="00E92C8A">
        <w:t xml:space="preserve">and </w:t>
      </w:r>
      <w:r w:rsidRPr="00E92C8A">
        <w:rPr>
          <w:u w:val="single"/>
        </w:rPr>
        <w:t>ends</w:t>
      </w:r>
      <w:r w:rsidRPr="00E92C8A">
        <w:t xml:space="preserve"> at</w:t>
      </w:r>
      <w:r w:rsidR="00FF16EE" w:rsidRPr="00E975C3">
        <w:t xml:space="preserve"> </w:t>
      </w:r>
      <w:r w:rsidR="00FF16EE" w:rsidRPr="00E975C3">
        <w:rPr>
          <w:smallCaps/>
        </w:rPr>
        <w:t>confluens sinuum</w:t>
      </w:r>
      <w:r w:rsidR="00FF16EE" w:rsidRPr="00E975C3">
        <w:t xml:space="preserve"> (</w:t>
      </w:r>
      <w:r w:rsidRPr="00E92C8A">
        <w:t>or</w:t>
      </w:r>
      <w:r w:rsidR="00FF16EE" w:rsidRPr="00E92C8A">
        <w:t xml:space="preserve"> </w:t>
      </w:r>
      <w:r w:rsidR="00FF16EE" w:rsidRPr="00E975C3">
        <w:rPr>
          <w:smallCaps/>
        </w:rPr>
        <w:t>sinus transversus dex</w:t>
      </w:r>
      <w:r w:rsidR="00FF16EE" w:rsidRPr="00E92C8A">
        <w:t>.</w:t>
      </w:r>
      <w:r w:rsidR="00FF16EE" w:rsidRPr="00E975C3">
        <w:t>)</w:t>
      </w:r>
      <w:r w:rsidRPr="00E975C3">
        <w:t xml:space="preserve">; </w:t>
      </w:r>
      <w:r w:rsidRPr="00E92C8A">
        <w:t xml:space="preserve">SSS often divides before reaching </w:t>
      </w:r>
      <w:r w:rsidR="009E3225" w:rsidRPr="00E92C8A">
        <w:t>torcular</w:t>
      </w:r>
      <w:r w:rsidRPr="00E92C8A">
        <w:t>, anatomical variant of no clinical significance</w:t>
      </w:r>
      <w:r>
        <w:t>.</w:t>
      </w:r>
    </w:p>
    <w:p w14:paraId="0678F431" w14:textId="77777777" w:rsidR="005474E8" w:rsidRDefault="006A240F" w:rsidP="00FF16EE">
      <w:pPr>
        <w:numPr>
          <w:ilvl w:val="1"/>
          <w:numId w:val="7"/>
        </w:numPr>
      </w:pPr>
      <w:r w:rsidRPr="006A240F">
        <w:rPr>
          <w:u w:val="single"/>
        </w:rPr>
        <w:t>collects</w:t>
      </w:r>
      <w:r w:rsidR="00FF16EE" w:rsidRPr="006A240F">
        <w:t xml:space="preserve"> </w:t>
      </w:r>
      <w:r w:rsidR="00FF16EE" w:rsidRPr="006A240F">
        <w:rPr>
          <w:i/>
          <w:color w:val="0000FF"/>
        </w:rPr>
        <w:t>superior (superficial</w:t>
      </w:r>
      <w:r w:rsidR="00F805EC" w:rsidRPr="006A240F">
        <w:rPr>
          <w:i/>
          <w:color w:val="0000FF"/>
        </w:rPr>
        <w:t xml:space="preserve">) </w:t>
      </w:r>
      <w:r w:rsidR="00FF16EE" w:rsidRPr="006A240F">
        <w:rPr>
          <w:i/>
          <w:color w:val="0000FF"/>
        </w:rPr>
        <w:t>cerebral veins</w:t>
      </w:r>
      <w:r w:rsidRPr="006A240F">
        <w:t xml:space="preserve"> </w:t>
      </w:r>
      <w:r>
        <w:t xml:space="preserve">(major - </w:t>
      </w:r>
      <w:r w:rsidRPr="006A240F">
        <w:t>anastomotic vein of Trolard</w:t>
      </w:r>
      <w:r w:rsidR="005474E8">
        <w:t>, vein of Rolando</w:t>
      </w:r>
      <w:r>
        <w:t>)</w:t>
      </w:r>
      <w:r w:rsidR="005474E8">
        <w:t xml:space="preserve">; those </w:t>
      </w:r>
      <w:r w:rsidR="005474E8" w:rsidRPr="00E92C8A">
        <w:t>veins, very often, first drain into a dural “</w:t>
      </w:r>
      <w:r w:rsidR="005474E8" w:rsidRPr="006A240F">
        <w:rPr>
          <w:i/>
          <w:color w:val="0000FF"/>
        </w:rPr>
        <w:t>venous lakes</w:t>
      </w:r>
      <w:r w:rsidR="005474E8" w:rsidRPr="00E92C8A">
        <w:t>” just lateral and superior to the sinus (sinus is usually slightly below the upper edge of dura):</w:t>
      </w:r>
    </w:p>
    <w:p w14:paraId="693CB678" w14:textId="77777777" w:rsidR="005474E8" w:rsidRDefault="005474E8" w:rsidP="00E92C8A">
      <w:pPr>
        <w:ind w:left="360"/>
      </w:pPr>
      <w:r>
        <w:rPr>
          <w:noProof/>
        </w:rPr>
        <w:drawing>
          <wp:inline distT="0" distB="0" distL="0" distR="0" wp14:anchorId="5DE16C0A" wp14:editId="2BFA988C">
            <wp:extent cx="5341589" cy="2655254"/>
            <wp:effectExtent l="0" t="0" r="0" b="0"/>
            <wp:docPr id="60" name="Picture 60" descr="http://www.neuroangio.org/wp-content/uploads/Venous/Dural_Venous_Channels/Dural-venous-lake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neuroangio.org/wp-content/uploads/Venous/Dural_Venous_Channels/Dural-venous-lake-0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214" cy="26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0FC0C" w14:textId="23CAA664" w:rsidR="00654ECA" w:rsidRPr="00293BFF" w:rsidRDefault="00654ECA" w:rsidP="00E92C8A">
      <w:pPr>
        <w:ind w:left="36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7424C20" w14:textId="77777777" w:rsidR="00654ECA" w:rsidRDefault="00654ECA" w:rsidP="00E92C8A">
      <w:pPr>
        <w:ind w:left="360"/>
      </w:pPr>
      <w:r w:rsidRPr="00293BFF">
        <w:rPr>
          <w:color w:val="000000"/>
          <w:sz w:val="20"/>
        </w:rPr>
        <w:fldChar w:fldCharType="end"/>
      </w:r>
    </w:p>
    <w:p w14:paraId="556F3374" w14:textId="77777777" w:rsidR="001A7C69" w:rsidRDefault="00FF16EE" w:rsidP="00FF16EE">
      <w:pPr>
        <w:numPr>
          <w:ilvl w:val="1"/>
          <w:numId w:val="7"/>
        </w:numPr>
      </w:pPr>
      <w:r w:rsidRPr="00DA34A4">
        <w:rPr>
          <w:lang w:val="lt-LT"/>
        </w:rPr>
        <w:t>turi išsiplėtimus į šonus</w:t>
      </w:r>
      <w:r>
        <w:t xml:space="preserve"> – </w:t>
      </w:r>
      <w:r w:rsidRPr="00126C8A">
        <w:rPr>
          <w:b/>
          <w:smallCaps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lateral venous lacunae</w:t>
      </w:r>
      <w:r w:rsidR="001A7C69">
        <w:t>:</w:t>
      </w:r>
    </w:p>
    <w:p w14:paraId="2615BC17" w14:textId="77777777" w:rsidR="001A7C69" w:rsidRDefault="00FF16EE" w:rsidP="001A7C69">
      <w:pPr>
        <w:numPr>
          <w:ilvl w:val="2"/>
          <w:numId w:val="7"/>
        </w:numPr>
      </w:pPr>
      <w:r>
        <w:t xml:space="preserve">endothelium-lined lumens (usually reduced to </w:t>
      </w:r>
      <w:r w:rsidR="00DA34A4">
        <w:t>sponge-like</w:t>
      </w:r>
      <w:r>
        <w:t xml:space="preserve"> labyrinth by numerous dural trabeculae and arachnoid granulations</w:t>
      </w:r>
      <w:r w:rsidR="001A7C69">
        <w:t>).</w:t>
      </w:r>
    </w:p>
    <w:p w14:paraId="2ADD74C1" w14:textId="77777777" w:rsidR="001A7C69" w:rsidRDefault="00FF16EE" w:rsidP="001A7C69">
      <w:pPr>
        <w:numPr>
          <w:ilvl w:val="2"/>
          <w:numId w:val="7"/>
        </w:numPr>
      </w:pPr>
      <w:r w:rsidRPr="00DA34A4">
        <w:rPr>
          <w:highlight w:val="yellow"/>
        </w:rPr>
        <w:t xml:space="preserve">CSF </w:t>
      </w:r>
      <w:r w:rsidR="00DA34A4" w:rsidRPr="00DA34A4">
        <w:rPr>
          <w:highlight w:val="yellow"/>
        </w:rPr>
        <w:t>resorption</w:t>
      </w:r>
      <w:r w:rsidR="001A7C69">
        <w:t>.</w:t>
      </w:r>
    </w:p>
    <w:p w14:paraId="0CD4E503" w14:textId="77777777" w:rsidR="00FF16EE" w:rsidRDefault="00DA34A4" w:rsidP="001A7C69">
      <w:pPr>
        <w:numPr>
          <w:ilvl w:val="2"/>
          <w:numId w:val="7"/>
        </w:numPr>
      </w:pPr>
      <w:r>
        <w:t>width increases with age (in very old, they may extend 2 cm lateral to midline).</w:t>
      </w:r>
    </w:p>
    <w:p w14:paraId="5E624FD9" w14:textId="77777777" w:rsidR="006A240F" w:rsidRDefault="006A240F" w:rsidP="006A240F">
      <w:pPr>
        <w:numPr>
          <w:ilvl w:val="1"/>
          <w:numId w:val="7"/>
        </w:numPr>
      </w:pPr>
      <w:r w:rsidRPr="006A240F">
        <w:rPr>
          <w:u w:val="single"/>
        </w:rPr>
        <w:t>filling defects</w:t>
      </w:r>
      <w:r>
        <w:t xml:space="preserve"> – </w:t>
      </w:r>
      <w:r w:rsidRPr="006A240F">
        <w:rPr>
          <w:i/>
        </w:rPr>
        <w:t>arachnoid (pacchionian) granulations</w:t>
      </w:r>
      <w:r w:rsidRPr="006A240F">
        <w:t xml:space="preserve"> and </w:t>
      </w:r>
      <w:r w:rsidRPr="006A240F">
        <w:rPr>
          <w:i/>
        </w:rPr>
        <w:t>fibrous septa</w:t>
      </w:r>
      <w:r>
        <w:t xml:space="preserve"> </w:t>
      </w:r>
      <w:r w:rsidRPr="006A240F">
        <w:t xml:space="preserve">within SSS </w:t>
      </w:r>
      <w:r>
        <w:t>are</w:t>
      </w:r>
      <w:r w:rsidRPr="006A240F">
        <w:t xml:space="preserve"> common </w:t>
      </w:r>
      <w:r>
        <w:t>fi</w:t>
      </w:r>
      <w:r w:rsidRPr="006A240F">
        <w:t>ndings on imaging</w:t>
      </w:r>
      <w:r>
        <w:t>.</w:t>
      </w:r>
    </w:p>
    <w:p w14:paraId="7C9E14AA" w14:textId="77777777" w:rsidR="006A240F" w:rsidRDefault="006A240F" w:rsidP="006A240F">
      <w:pPr>
        <w:numPr>
          <w:ilvl w:val="1"/>
          <w:numId w:val="7"/>
        </w:numPr>
      </w:pPr>
      <w:r w:rsidRPr="006A240F">
        <w:t>on coronal imaging appears as triangular</w:t>
      </w:r>
      <w:r>
        <w:t>.</w:t>
      </w:r>
    </w:p>
    <w:p w14:paraId="578BBFFB" w14:textId="77777777" w:rsidR="000A22A1" w:rsidRDefault="000A22A1" w:rsidP="006A240F">
      <w:pPr>
        <w:numPr>
          <w:ilvl w:val="1"/>
          <w:numId w:val="7"/>
        </w:numPr>
      </w:pPr>
      <w:r w:rsidRPr="000A22A1">
        <w:rPr>
          <w:u w:val="single"/>
        </w:rPr>
        <w:t>normal</w:t>
      </w:r>
      <w:r w:rsidR="006A240F" w:rsidRPr="000A22A1">
        <w:rPr>
          <w:u w:val="single"/>
        </w:rPr>
        <w:t xml:space="preserve"> SSS variants</w:t>
      </w:r>
      <w:r>
        <w:t>:</w:t>
      </w:r>
    </w:p>
    <w:p w14:paraId="2750F4B3" w14:textId="77777777" w:rsidR="006A240F" w:rsidRDefault="000A22A1" w:rsidP="000A22A1">
      <w:pPr>
        <w:pStyle w:val="ListParagraph"/>
        <w:numPr>
          <w:ilvl w:val="0"/>
          <w:numId w:val="28"/>
        </w:numPr>
      </w:pPr>
      <w:r w:rsidRPr="00A40BCA">
        <w:rPr>
          <w:rStyle w:val="Blue"/>
        </w:rPr>
        <w:t>hypoplastic or absent</w:t>
      </w:r>
      <w:r w:rsidRPr="006A240F">
        <w:t xml:space="preserve"> </w:t>
      </w:r>
      <w:r w:rsidR="006A240F" w:rsidRPr="006A240F">
        <w:t>anterior segment</w:t>
      </w:r>
      <w:r w:rsidR="00E975C3">
        <w:t xml:space="preserve"> (</w:t>
      </w:r>
      <w:r w:rsidR="00E975C3" w:rsidRPr="00E92C8A">
        <w:t>associated with dominance of cavernous sinus draining frontal lobes</w:t>
      </w:r>
      <w:r w:rsidR="00E975C3">
        <w:t>)</w:t>
      </w:r>
    </w:p>
    <w:p w14:paraId="67C83BCF" w14:textId="77777777" w:rsidR="005A5E45" w:rsidRDefault="005A5E45" w:rsidP="00E92C8A">
      <w:pPr>
        <w:pStyle w:val="ListParagraph"/>
        <w:ind w:left="1494"/>
      </w:pPr>
      <w:r>
        <w:rPr>
          <w:noProof/>
        </w:rPr>
        <w:drawing>
          <wp:inline distT="0" distB="0" distL="0" distR="0" wp14:anchorId="47BAEF54" wp14:editId="697C3365">
            <wp:extent cx="4515980" cy="2236598"/>
            <wp:effectExtent l="0" t="0" r="0" b="0"/>
            <wp:docPr id="52" name="Picture 52" descr="http://www.neuroangio.org/wp-content/uploads/Venous/V_sagittal_sinus_variatio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euroangio.org/wp-content/uploads/Venous/V_sagittal_sinus_variation_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481" cy="224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B6AAA" w14:textId="24C6EC81" w:rsidR="00654ECA" w:rsidRPr="00293BFF" w:rsidRDefault="00654ECA" w:rsidP="00E92C8A">
      <w:pPr>
        <w:ind w:left="144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627B5E7" w14:textId="77777777" w:rsidR="00654ECA" w:rsidRDefault="00654ECA" w:rsidP="00E92C8A">
      <w:pPr>
        <w:pStyle w:val="ListParagraph"/>
        <w:ind w:left="1494"/>
      </w:pPr>
      <w:r w:rsidRPr="00293BFF">
        <w:rPr>
          <w:color w:val="000000"/>
          <w:sz w:val="20"/>
        </w:rPr>
        <w:fldChar w:fldCharType="end"/>
      </w:r>
    </w:p>
    <w:p w14:paraId="4C7A36F5" w14:textId="77777777" w:rsidR="00D6714E" w:rsidRDefault="00D6714E" w:rsidP="00E92C8A">
      <w:pPr>
        <w:pStyle w:val="ListParagraph"/>
        <w:ind w:left="1494"/>
      </w:pPr>
      <w:r>
        <w:t>Hypoplastic anterior SSS with hyperplastic inferior SS:</w:t>
      </w:r>
    </w:p>
    <w:p w14:paraId="079B3F42" w14:textId="77777777" w:rsidR="00D6714E" w:rsidRDefault="00D6714E" w:rsidP="00E92C8A">
      <w:pPr>
        <w:pStyle w:val="ListParagraph"/>
        <w:ind w:left="1494"/>
      </w:pPr>
      <w:r>
        <w:rPr>
          <w:noProof/>
        </w:rPr>
        <w:drawing>
          <wp:inline distT="0" distB="0" distL="0" distR="0" wp14:anchorId="5CCC8747" wp14:editId="2D6E839D">
            <wp:extent cx="3182273" cy="2593170"/>
            <wp:effectExtent l="0" t="0" r="0" b="0"/>
            <wp:docPr id="54" name="Picture 54" descr="http://www.neuroangio.org/wp-content/uploads/Venous/V-SSS-hypoplasia-inferior-sagittal-sinus-compens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neuroangio.org/wp-content/uploads/Venous/V-SSS-hypoplasia-inferior-sagittal-sinus-compensation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595" cy="259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69D1" w14:textId="0AD32731" w:rsidR="00654ECA" w:rsidRPr="00293BFF" w:rsidRDefault="00654ECA" w:rsidP="00E92C8A">
      <w:pPr>
        <w:ind w:left="144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61A66285" w14:textId="77777777" w:rsidR="00654ECA" w:rsidRDefault="00654ECA" w:rsidP="00E92C8A">
      <w:pPr>
        <w:pStyle w:val="ListParagraph"/>
        <w:ind w:left="1494"/>
      </w:pPr>
      <w:r w:rsidRPr="00293BFF">
        <w:rPr>
          <w:color w:val="000000"/>
          <w:sz w:val="20"/>
        </w:rPr>
        <w:fldChar w:fldCharType="end"/>
      </w:r>
    </w:p>
    <w:p w14:paraId="471E823A" w14:textId="77777777" w:rsidR="00C90B0A" w:rsidRDefault="00C90B0A" w:rsidP="00E92C8A">
      <w:pPr>
        <w:pStyle w:val="ListParagraph"/>
        <w:ind w:left="1494"/>
      </w:pPr>
      <w:r>
        <w:t>Hypoplastic anterior SSS with</w:t>
      </w:r>
      <w:r w:rsidRPr="00C90B0A">
        <w:t xml:space="preserve"> </w:t>
      </w:r>
      <w:r>
        <w:t>hyperplastic diploic vein:</w:t>
      </w:r>
    </w:p>
    <w:p w14:paraId="7876B2D9" w14:textId="77777777" w:rsidR="00C90B0A" w:rsidRDefault="00C90B0A" w:rsidP="00E92C8A">
      <w:pPr>
        <w:pStyle w:val="ListParagraph"/>
        <w:ind w:left="1494"/>
      </w:pPr>
      <w:r>
        <w:rPr>
          <w:noProof/>
        </w:rPr>
        <w:drawing>
          <wp:inline distT="0" distB="0" distL="0" distR="0" wp14:anchorId="03BBE931" wp14:editId="5AEDB765">
            <wp:extent cx="3177699" cy="3219748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85245" cy="322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2F7B" w14:textId="65CA2828" w:rsidR="00654ECA" w:rsidRPr="00293BFF" w:rsidRDefault="00654ECA" w:rsidP="00E92C8A">
      <w:pPr>
        <w:ind w:left="144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1027D3E" w14:textId="77777777" w:rsidR="00D6714E" w:rsidRDefault="00654ECA" w:rsidP="00E92C8A">
      <w:pPr>
        <w:pStyle w:val="ListParagraph"/>
        <w:ind w:left="1494"/>
      </w:pPr>
      <w:r w:rsidRPr="00293BFF">
        <w:rPr>
          <w:color w:val="000000"/>
          <w:sz w:val="20"/>
        </w:rPr>
        <w:fldChar w:fldCharType="end"/>
      </w:r>
    </w:p>
    <w:p w14:paraId="178B7B3C" w14:textId="77777777" w:rsidR="00E275D1" w:rsidRDefault="000A22A1" w:rsidP="00E92C8A">
      <w:pPr>
        <w:pStyle w:val="ListParagraph"/>
        <w:numPr>
          <w:ilvl w:val="0"/>
          <w:numId w:val="28"/>
        </w:numPr>
      </w:pPr>
      <w:r w:rsidRPr="00A40BCA">
        <w:rPr>
          <w:rStyle w:val="Blue"/>
        </w:rPr>
        <w:t>off midline position</w:t>
      </w:r>
      <w:r w:rsidR="00A40BCA">
        <w:t xml:space="preserve">: </w:t>
      </w:r>
      <w:r w:rsidR="00627227">
        <w:t>i</w:t>
      </w:r>
      <w:r w:rsidR="00627227" w:rsidRPr="00627227">
        <w:t>n majority</w:t>
      </w:r>
      <w:r w:rsidR="00627227">
        <w:t xml:space="preserve"> </w:t>
      </w:r>
      <w:r w:rsidR="00627227" w:rsidRPr="00627227">
        <w:t xml:space="preserve">of subjects </w:t>
      </w:r>
      <w:r w:rsidR="00627227">
        <w:t>SSS</w:t>
      </w:r>
      <w:r w:rsidR="00627227" w:rsidRPr="00627227">
        <w:t xml:space="preserve"> </w:t>
      </w:r>
      <w:r w:rsidR="00627227" w:rsidRPr="00547FE9">
        <w:rPr>
          <w:rStyle w:val="Blue"/>
          <w:i/>
        </w:rPr>
        <w:t>deviates to the right</w:t>
      </w:r>
      <w:r w:rsidR="00627227" w:rsidRPr="00627227">
        <w:t xml:space="preserve"> of sagittal plane/superior sagittal</w:t>
      </w:r>
      <w:r w:rsidR="00627227">
        <w:t xml:space="preserve"> </w:t>
      </w:r>
      <w:r w:rsidR="00627227" w:rsidRPr="00627227">
        <w:t>suture by up to 11 mm (Tubbs e</w:t>
      </w:r>
      <w:r w:rsidR="00A40BCA">
        <w:t xml:space="preserve">t al 2001, Samadian et al 2011); in other cases </w:t>
      </w:r>
      <w:r w:rsidR="00A40BCA" w:rsidRPr="006A240F">
        <w:t>remains in midline</w:t>
      </w:r>
      <w:r w:rsidR="00A40BCA">
        <w:t xml:space="preserve"> but </w:t>
      </w:r>
      <w:r w:rsidR="00A40BCA" w:rsidRPr="006A240F">
        <w:t>toward its te</w:t>
      </w:r>
      <w:r w:rsidR="00A40BCA">
        <w:t>rm</w:t>
      </w:r>
      <w:r w:rsidR="00A40BCA" w:rsidRPr="006A240F">
        <w:t>ination</w:t>
      </w:r>
      <w:r w:rsidR="00A40BCA" w:rsidRPr="000A22A1">
        <w:t xml:space="preserve"> </w:t>
      </w:r>
      <w:r w:rsidR="00A40BCA" w:rsidRPr="006A240F">
        <w:t>in the venous sinus confluence</w:t>
      </w:r>
      <w:r w:rsidR="00A40BCA">
        <w:t xml:space="preserve"> </w:t>
      </w:r>
      <w:r w:rsidR="00A40BCA" w:rsidRPr="006A240F">
        <w:t>may</w:t>
      </w:r>
      <w:r w:rsidR="00A40BCA" w:rsidRPr="000A22A1">
        <w:t xml:space="preserve"> </w:t>
      </w:r>
      <w:r w:rsidR="00A40BCA" w:rsidRPr="006A240F">
        <w:t xml:space="preserve">gradually course </w:t>
      </w:r>
      <w:r w:rsidR="00A40BCA">
        <w:t>off</w:t>
      </w:r>
      <w:r w:rsidR="00A40BCA" w:rsidRPr="006A240F">
        <w:t xml:space="preserve"> midline</w:t>
      </w:r>
      <w:r w:rsidR="00547FE9">
        <w:t>:</w:t>
      </w:r>
    </w:p>
    <w:p w14:paraId="5D0359C1" w14:textId="77777777" w:rsidR="00547FE9" w:rsidRDefault="00547FE9" w:rsidP="00E92C8A">
      <w:pPr>
        <w:ind w:left="1494"/>
      </w:pPr>
      <w:r>
        <w:rPr>
          <w:noProof/>
        </w:rPr>
        <w:drawing>
          <wp:inline distT="0" distB="0" distL="0" distR="0" wp14:anchorId="6CA1792D" wp14:editId="09B2AB3D">
            <wp:extent cx="4530703" cy="2283986"/>
            <wp:effectExtent l="0" t="0" r="3810" b="2540"/>
            <wp:docPr id="51" name="Picture 51" descr="Sagittal Sinus off Midline Angul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gittal Sinus off Midline Angulatio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384" cy="228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71A5A" w14:textId="4147A28B" w:rsidR="00654ECA" w:rsidRPr="00293BFF" w:rsidRDefault="00654ECA" w:rsidP="00E92C8A">
      <w:pPr>
        <w:ind w:left="144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13DAD55A" w14:textId="77777777" w:rsidR="00547FE9" w:rsidRDefault="00654ECA" w:rsidP="00E92C8A">
      <w:pPr>
        <w:ind w:left="1494"/>
      </w:pPr>
      <w:r w:rsidRPr="00293BFF">
        <w:rPr>
          <w:color w:val="000000"/>
          <w:sz w:val="20"/>
        </w:rPr>
        <w:fldChar w:fldCharType="end"/>
      </w:r>
    </w:p>
    <w:p w14:paraId="4D378B53" w14:textId="77777777" w:rsidR="00E275D1" w:rsidRDefault="00E275D1">
      <w:pPr>
        <w:rPr>
          <w:u w:val="single"/>
        </w:rPr>
      </w:pPr>
      <w:r w:rsidRPr="00E275D1">
        <w:rPr>
          <w:u w:val="single"/>
        </w:rPr>
        <w:t>Arachnoid (pacchionian) granulations:</w:t>
      </w:r>
    </w:p>
    <w:p w14:paraId="66E8E0BE" w14:textId="77777777" w:rsidR="00E275D1" w:rsidRPr="00E275D1" w:rsidRDefault="00E275D1" w:rsidP="00627227">
      <w:pPr>
        <w:numPr>
          <w:ilvl w:val="2"/>
          <w:numId w:val="33"/>
        </w:numPr>
      </w:pPr>
      <w:r w:rsidRPr="00E275D1">
        <w:t xml:space="preserve">can occur in all dural </w:t>
      </w:r>
      <w:r>
        <w:t>venous si</w:t>
      </w:r>
      <w:r w:rsidRPr="00E275D1">
        <w:t>nuses, the most</w:t>
      </w:r>
      <w:r>
        <w:t xml:space="preserve"> </w:t>
      </w:r>
      <w:r w:rsidRPr="00E275D1">
        <w:t xml:space="preserve">common locations </w:t>
      </w:r>
      <w:r>
        <w:t>-</w:t>
      </w:r>
      <w:r w:rsidRPr="00E275D1">
        <w:t xml:space="preserve"> transverse and superior sagittal</w:t>
      </w:r>
      <w:r>
        <w:t xml:space="preserve"> </w:t>
      </w:r>
      <w:r w:rsidRPr="00E275D1">
        <w:t>sinu</w:t>
      </w:r>
      <w:r>
        <w:t xml:space="preserve">s; </w:t>
      </w:r>
      <w:r w:rsidRPr="00E275D1">
        <w:t>cavernous sinus is relatively uncommon site</w:t>
      </w:r>
    </w:p>
    <w:p w14:paraId="0F02C0F4" w14:textId="77777777" w:rsidR="00FF41F1" w:rsidRDefault="00FF41F1">
      <w:r>
        <w:rPr>
          <w:noProof/>
        </w:rPr>
        <w:drawing>
          <wp:inline distT="0" distB="0" distL="0" distR="0" wp14:anchorId="265FE840" wp14:editId="485DB5B8">
            <wp:extent cx="5133975" cy="61722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101A4" w14:textId="79D987B4" w:rsidR="00FF41F1" w:rsidRPr="004E2DF5" w:rsidRDefault="00FF41F1" w:rsidP="00FF41F1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5C98E8D6" w14:textId="77777777" w:rsidR="00FF41F1" w:rsidRDefault="00FF41F1" w:rsidP="00FF41F1">
      <w:r>
        <w:rPr>
          <w:rStyle w:val="Hyperlink"/>
          <w:sz w:val="18"/>
          <w:szCs w:val="18"/>
        </w:rPr>
        <w:fldChar w:fldCharType="end"/>
      </w:r>
    </w:p>
    <w:p w14:paraId="7129481C" w14:textId="77777777" w:rsidR="005D05EE" w:rsidRDefault="00FF41F1">
      <w:r>
        <w:rPr>
          <w:noProof/>
        </w:rPr>
        <w:drawing>
          <wp:inline distT="0" distB="0" distL="0" distR="0" wp14:anchorId="4E111ED9" wp14:editId="01D93DDB">
            <wp:extent cx="5191125" cy="62293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0495D" w14:textId="617D3659" w:rsidR="00FF41F1" w:rsidRPr="004E2DF5" w:rsidRDefault="00FF41F1" w:rsidP="00FF41F1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06CB63E8" w14:textId="77777777" w:rsidR="00FF41F1" w:rsidRDefault="00FF41F1" w:rsidP="00FF41F1">
      <w:r>
        <w:rPr>
          <w:rStyle w:val="Hyperlink"/>
          <w:sz w:val="18"/>
          <w:szCs w:val="18"/>
        </w:rPr>
        <w:fldChar w:fldCharType="end"/>
      </w:r>
    </w:p>
    <w:p w14:paraId="43C47D12" w14:textId="77777777" w:rsidR="00FF41F1" w:rsidRDefault="00FF41F1"/>
    <w:p w14:paraId="63FEE172" w14:textId="77777777" w:rsidR="00141AA9" w:rsidRPr="00141AA9" w:rsidRDefault="00141AA9" w:rsidP="004D1ACE">
      <w:pPr>
        <w:pStyle w:val="Nervous6"/>
        <w:ind w:right="6945"/>
        <w:rPr>
          <w:color w:val="CCFFFF"/>
        </w:rPr>
      </w:pPr>
      <w:bookmarkStart w:id="2" w:name="_Toc101112872"/>
      <w:r w:rsidRPr="00141AA9">
        <w:rPr>
          <w:color w:val="CCFFFF"/>
        </w:rPr>
        <w:t>Sinus sagittalis inferior</w:t>
      </w:r>
      <w:bookmarkEnd w:id="2"/>
    </w:p>
    <w:p w14:paraId="441BBE50" w14:textId="77777777" w:rsidR="001A7C69" w:rsidRDefault="001A7C69" w:rsidP="00627227">
      <w:pPr>
        <w:numPr>
          <w:ilvl w:val="1"/>
          <w:numId w:val="33"/>
        </w:numPr>
      </w:pPr>
      <w:r w:rsidRPr="001A7C69">
        <w:rPr>
          <w:u w:val="single"/>
          <w:lang w:val="lt-LT"/>
        </w:rPr>
        <w:t>eina</w:t>
      </w:r>
      <w:r>
        <w:rPr>
          <w:lang w:val="lt-LT"/>
        </w:rPr>
        <w:t xml:space="preserve"> apatiniu (laisvuoju)</w:t>
      </w:r>
      <w:r w:rsidRPr="001A7C69">
        <w:rPr>
          <w:b/>
          <w:i/>
        </w:rPr>
        <w:t xml:space="preserve"> </w:t>
      </w:r>
      <w:r w:rsidRPr="00DA34A4">
        <w:rPr>
          <w:b/>
          <w:i/>
        </w:rPr>
        <w:t>falx cerebri</w:t>
      </w:r>
      <w:r>
        <w:t xml:space="preserve"> </w:t>
      </w:r>
      <w:r w:rsidRPr="00DA34A4">
        <w:rPr>
          <w:lang w:val="lt-LT"/>
        </w:rPr>
        <w:t>kraštu</w:t>
      </w:r>
      <w:r>
        <w:rPr>
          <w:lang w:val="lt-LT"/>
        </w:rPr>
        <w:t xml:space="preserve">, lygiagrečiai </w:t>
      </w:r>
      <w:r w:rsidR="005D05EE" w:rsidRPr="00DA34A4">
        <w:rPr>
          <w:smallCaps/>
        </w:rPr>
        <w:t xml:space="preserve">sinus </w:t>
      </w:r>
      <w:r w:rsidR="005D05EE">
        <w:rPr>
          <w:smallCaps/>
        </w:rPr>
        <w:t>sagittalis</w:t>
      </w:r>
      <w:r w:rsidR="005D05EE" w:rsidRPr="00DA34A4">
        <w:rPr>
          <w:smallCaps/>
        </w:rPr>
        <w:t xml:space="preserve"> </w:t>
      </w:r>
      <w:r w:rsidR="005D05EE">
        <w:rPr>
          <w:smallCaps/>
        </w:rPr>
        <w:t>sup</w:t>
      </w:r>
      <w:r>
        <w:t>.</w:t>
      </w:r>
    </w:p>
    <w:p w14:paraId="7760CC1D" w14:textId="77777777" w:rsidR="005D05EE" w:rsidRDefault="005D05EE" w:rsidP="00627227">
      <w:pPr>
        <w:numPr>
          <w:ilvl w:val="1"/>
          <w:numId w:val="33"/>
        </w:numPr>
      </w:pPr>
      <w:r w:rsidRPr="005D05EE">
        <w:rPr>
          <w:u w:val="single"/>
          <w:lang w:val="lt-LT"/>
        </w:rPr>
        <w:t>susilieja</w:t>
      </w:r>
      <w:r w:rsidRPr="005D05EE">
        <w:rPr>
          <w:lang w:val="lt-LT"/>
        </w:rPr>
        <w:t xml:space="preserve"> </w:t>
      </w:r>
      <w:r w:rsidR="000A22A1">
        <w:rPr>
          <w:lang w:val="lt-LT"/>
        </w:rPr>
        <w:t xml:space="preserve">(at </w:t>
      </w:r>
      <w:r w:rsidR="000A22A1" w:rsidRPr="000A22A1">
        <w:t>falcotentorial junction</w:t>
      </w:r>
      <w:r w:rsidR="000A22A1">
        <w:rPr>
          <w:lang w:val="lt-LT"/>
        </w:rPr>
        <w:t xml:space="preserve">) </w:t>
      </w:r>
      <w:r w:rsidRPr="005D05EE">
        <w:rPr>
          <w:lang w:val="lt-LT"/>
        </w:rPr>
        <w:t>su</w:t>
      </w:r>
      <w:r>
        <w:t xml:space="preserve"> </w:t>
      </w:r>
      <w:r w:rsidRPr="005D05EE">
        <w:rPr>
          <w:b/>
          <w:i/>
          <w:color w:val="0000FF"/>
        </w:rPr>
        <w:t>great cerebral vein</w:t>
      </w:r>
      <w:r>
        <w:t xml:space="preserve"> </w:t>
      </w:r>
      <w:r w:rsidRPr="005D05EE">
        <w:rPr>
          <w:lang w:val="lt-LT"/>
        </w:rPr>
        <w:t>ir sudaro</w:t>
      </w:r>
      <w:r>
        <w:t xml:space="preserve"> </w:t>
      </w:r>
      <w:r w:rsidRPr="005D05EE">
        <w:rPr>
          <w:smallCaps/>
        </w:rPr>
        <w:t>sinus rectus</w:t>
      </w:r>
      <w:r>
        <w:t>.</w:t>
      </w:r>
    </w:p>
    <w:p w14:paraId="5783788F" w14:textId="77777777" w:rsidR="000A22A1" w:rsidRDefault="000A22A1" w:rsidP="00627227">
      <w:pPr>
        <w:numPr>
          <w:ilvl w:val="1"/>
          <w:numId w:val="33"/>
        </w:numPr>
      </w:pPr>
      <w:r>
        <w:t>often</w:t>
      </w:r>
      <w:r w:rsidRPr="000A22A1">
        <w:t xml:space="preserve"> small and inconsistently</w:t>
      </w:r>
      <w:r>
        <w:t xml:space="preserve"> </w:t>
      </w:r>
      <w:r w:rsidRPr="000A22A1">
        <w:t xml:space="preserve">visualized on </w:t>
      </w:r>
      <w:r w:rsidRPr="000A22A1">
        <w:rPr>
          <w:u w:val="single"/>
        </w:rPr>
        <w:t>imaging</w:t>
      </w:r>
      <w:r>
        <w:t>.</w:t>
      </w:r>
    </w:p>
    <w:p w14:paraId="69B4E1E2" w14:textId="77777777" w:rsidR="005D05EE" w:rsidRDefault="005D05EE" w:rsidP="00627227">
      <w:pPr>
        <w:numPr>
          <w:ilvl w:val="1"/>
          <w:numId w:val="33"/>
        </w:numPr>
      </w:pPr>
      <w:r w:rsidRPr="005D05EE">
        <w:rPr>
          <w:u w:val="single"/>
          <w:lang w:val="lt-LT"/>
        </w:rPr>
        <w:t>įteka</w:t>
      </w:r>
      <w:r w:rsidRPr="005D05EE">
        <w:rPr>
          <w:lang w:val="lt-LT"/>
        </w:rPr>
        <w:t xml:space="preserve"> </w:t>
      </w:r>
      <w:r w:rsidRPr="00506B13">
        <w:rPr>
          <w:i/>
          <w:color w:val="0000FF"/>
          <w:lang w:val="lt-LT"/>
        </w:rPr>
        <w:t>paviršinės venos</w:t>
      </w:r>
      <w:r w:rsidRPr="005D05EE">
        <w:rPr>
          <w:lang w:val="lt-LT"/>
        </w:rPr>
        <w:t>, drenuojančios</w:t>
      </w:r>
      <w:r>
        <w:t xml:space="preserve"> facies medialis </w:t>
      </w:r>
      <w:r w:rsidRPr="005D05EE">
        <w:rPr>
          <w:lang w:val="lt-LT"/>
        </w:rPr>
        <w:t>apatinę dalį</w:t>
      </w:r>
      <w:r w:rsidR="00381704">
        <w:rPr>
          <w:lang w:val="lt-LT"/>
        </w:rPr>
        <w:t xml:space="preserve"> (cingulate gyrus) and</w:t>
      </w:r>
      <w:r>
        <w:t xml:space="preserve"> corpus callosum.</w:t>
      </w:r>
    </w:p>
    <w:p w14:paraId="5B4A966F" w14:textId="77777777" w:rsidR="00141AA9" w:rsidRDefault="00141AA9"/>
    <w:p w14:paraId="5779F96A" w14:textId="77777777" w:rsidR="005D05EE" w:rsidRDefault="005D05EE"/>
    <w:p w14:paraId="7D623038" w14:textId="77777777" w:rsidR="009704E7" w:rsidRPr="005D05EE" w:rsidRDefault="005D05EE" w:rsidP="00531053">
      <w:pPr>
        <w:pStyle w:val="Nervous6"/>
        <w:ind w:right="6502"/>
        <w:rPr>
          <w:color w:val="CCFFFF"/>
        </w:rPr>
      </w:pPr>
      <w:bookmarkStart w:id="3" w:name="_Toc101112873"/>
      <w:r w:rsidRPr="005D05EE">
        <w:rPr>
          <w:color w:val="CCFFFF"/>
        </w:rPr>
        <w:t>Sinus rectus</w:t>
      </w:r>
      <w:r w:rsidR="00531053">
        <w:rPr>
          <w:color w:val="CCFFFF"/>
        </w:rPr>
        <w:t xml:space="preserve"> (straight sinus)</w:t>
      </w:r>
      <w:bookmarkEnd w:id="3"/>
    </w:p>
    <w:p w14:paraId="3AE0D6F2" w14:textId="77777777" w:rsidR="00506B13" w:rsidRDefault="00506B13" w:rsidP="00627227">
      <w:pPr>
        <w:numPr>
          <w:ilvl w:val="1"/>
          <w:numId w:val="33"/>
        </w:numPr>
      </w:pPr>
      <w:r w:rsidRPr="001A7C69">
        <w:rPr>
          <w:u w:val="single"/>
          <w:lang w:val="lt-LT"/>
        </w:rPr>
        <w:t>eina</w:t>
      </w:r>
      <w:r>
        <w:rPr>
          <w:lang w:val="lt-LT"/>
        </w:rPr>
        <w:t xml:space="preserve"> kur</w:t>
      </w:r>
      <w:r w:rsidRPr="001A7C69">
        <w:rPr>
          <w:b/>
          <w:i/>
        </w:rPr>
        <w:t xml:space="preserve"> </w:t>
      </w:r>
      <w:r w:rsidRPr="00DA34A4">
        <w:rPr>
          <w:b/>
          <w:i/>
        </w:rPr>
        <w:t>falx cerebri</w:t>
      </w:r>
      <w:r>
        <w:t xml:space="preserve"> </w:t>
      </w:r>
      <w:r>
        <w:rPr>
          <w:lang w:val="lt-LT"/>
        </w:rPr>
        <w:t xml:space="preserve">tvirtinasi prie </w:t>
      </w:r>
      <w:r>
        <w:rPr>
          <w:i/>
          <w:smallCaps/>
        </w:rPr>
        <w:t>tentorium cerebelli</w:t>
      </w:r>
      <w:r>
        <w:t>.</w:t>
      </w:r>
    </w:p>
    <w:p w14:paraId="5EA2CC77" w14:textId="77777777" w:rsidR="00506B13" w:rsidRDefault="00506B13" w:rsidP="00627227">
      <w:pPr>
        <w:numPr>
          <w:ilvl w:val="1"/>
          <w:numId w:val="33"/>
        </w:numPr>
      </w:pPr>
      <w:r w:rsidRPr="00506B13">
        <w:rPr>
          <w:u w:val="single"/>
          <w:lang w:val="lt-LT"/>
        </w:rPr>
        <w:t>susidaro</w:t>
      </w:r>
      <w:r w:rsidRPr="00506B13">
        <w:rPr>
          <w:lang w:val="lt-LT"/>
        </w:rPr>
        <w:t xml:space="preserve"> susijungus</w:t>
      </w:r>
      <w:r>
        <w:t xml:space="preserve"> </w:t>
      </w:r>
      <w:r w:rsidRPr="00506B13">
        <w:rPr>
          <w:b/>
          <w:i/>
          <w:color w:val="0000FF"/>
        </w:rPr>
        <w:t>great cerebral vein</w:t>
      </w:r>
      <w:r>
        <w:t xml:space="preserve"> </w:t>
      </w:r>
      <w:r w:rsidRPr="00506B13">
        <w:rPr>
          <w:lang w:val="lt-LT"/>
        </w:rPr>
        <w:t>su</w:t>
      </w:r>
      <w:r>
        <w:t xml:space="preserve"> </w:t>
      </w:r>
      <w:r w:rsidRPr="00506B13">
        <w:rPr>
          <w:smallCaps/>
        </w:rPr>
        <w:t>sinus sagittalis inf</w:t>
      </w:r>
      <w:r>
        <w:t>.</w:t>
      </w:r>
    </w:p>
    <w:p w14:paraId="268AE72B" w14:textId="77777777" w:rsidR="00506B13" w:rsidRDefault="00506B13" w:rsidP="00627227">
      <w:pPr>
        <w:numPr>
          <w:ilvl w:val="1"/>
          <w:numId w:val="33"/>
        </w:numPr>
      </w:pPr>
      <w:r w:rsidRPr="00506B13">
        <w:rPr>
          <w:u w:val="single"/>
          <w:lang w:val="lt-LT"/>
        </w:rPr>
        <w:t>įteka</w:t>
      </w:r>
      <w:r>
        <w:t xml:space="preserve"> </w:t>
      </w:r>
      <w:r w:rsidRPr="00506B13">
        <w:rPr>
          <w:i/>
          <w:color w:val="0000FF"/>
        </w:rPr>
        <w:t>v. inferior vermis cerebelli</w:t>
      </w:r>
      <w:r>
        <w:t>.</w:t>
      </w:r>
    </w:p>
    <w:p w14:paraId="39D332B7" w14:textId="77777777" w:rsidR="00506B13" w:rsidRPr="00506B13" w:rsidRDefault="00506B13" w:rsidP="00627227">
      <w:pPr>
        <w:numPr>
          <w:ilvl w:val="1"/>
          <w:numId w:val="33"/>
        </w:numPr>
        <w:rPr>
          <w:lang w:val="de-DE"/>
        </w:rPr>
      </w:pPr>
      <w:r w:rsidRPr="001A7C69">
        <w:rPr>
          <w:u w:val="single"/>
          <w:lang w:val="lt-LT"/>
        </w:rPr>
        <w:t>baigiasi</w:t>
      </w:r>
      <w:r w:rsidRPr="00DA34A4">
        <w:rPr>
          <w:lang w:val="lt-LT"/>
        </w:rPr>
        <w:t xml:space="preserve"> įtekėjimu</w:t>
      </w:r>
      <w:r>
        <w:t xml:space="preserve"> į</w:t>
      </w:r>
      <w:r w:rsidRPr="00506B13">
        <w:rPr>
          <w:lang w:val="de-DE"/>
        </w:rPr>
        <w:t xml:space="preserve"> </w:t>
      </w:r>
      <w:r w:rsidRPr="00506B13">
        <w:rPr>
          <w:smallCaps/>
          <w:lang w:val="de-DE"/>
        </w:rPr>
        <w:t>confluens sinuum</w:t>
      </w:r>
      <w:r w:rsidRPr="00506B13">
        <w:rPr>
          <w:lang w:val="de-DE"/>
        </w:rPr>
        <w:t xml:space="preserve"> (arba į </w:t>
      </w:r>
      <w:r w:rsidRPr="00506B13">
        <w:rPr>
          <w:smallCaps/>
          <w:lang w:val="de-DE"/>
        </w:rPr>
        <w:t>sinus transversus sin</w:t>
      </w:r>
      <w:r w:rsidRPr="00506B13">
        <w:rPr>
          <w:lang w:val="de-DE"/>
        </w:rPr>
        <w:t>.)</w:t>
      </w:r>
      <w:r>
        <w:rPr>
          <w:lang w:val="de-DE"/>
        </w:rPr>
        <w:t>.</w:t>
      </w:r>
    </w:p>
    <w:p w14:paraId="764D6501" w14:textId="77777777" w:rsidR="005D05EE" w:rsidRPr="00506B13" w:rsidRDefault="005D05EE">
      <w:pPr>
        <w:rPr>
          <w:lang w:val="de-DE"/>
        </w:rPr>
      </w:pPr>
    </w:p>
    <w:p w14:paraId="1228BEFE" w14:textId="77777777" w:rsidR="005D05EE" w:rsidRPr="00506B13" w:rsidRDefault="005D05EE">
      <w:pPr>
        <w:rPr>
          <w:lang w:val="de-DE"/>
        </w:rPr>
      </w:pPr>
    </w:p>
    <w:p w14:paraId="4033D1D7" w14:textId="77777777" w:rsidR="005D05EE" w:rsidRPr="005D05EE" w:rsidRDefault="00531053" w:rsidP="00531053">
      <w:pPr>
        <w:pStyle w:val="Nervous6"/>
        <w:ind w:right="2182"/>
        <w:rPr>
          <w:color w:val="CCFFFF"/>
        </w:rPr>
      </w:pPr>
      <w:bookmarkStart w:id="4" w:name="_Toc101112874"/>
      <w:bookmarkStart w:id="5" w:name="Torcular"/>
      <w:r>
        <w:rPr>
          <w:color w:val="CCFFFF"/>
        </w:rPr>
        <w:t>V</w:t>
      </w:r>
      <w:r w:rsidRPr="00531053">
        <w:rPr>
          <w:color w:val="CCFFFF"/>
        </w:rPr>
        <w:t>enous sinus confluence</w:t>
      </w:r>
      <w:r>
        <w:rPr>
          <w:color w:val="CCFFFF"/>
        </w:rPr>
        <w:t xml:space="preserve"> (s. confluens sinuum, </w:t>
      </w:r>
      <w:r w:rsidR="005D05EE" w:rsidRPr="005D05EE">
        <w:rPr>
          <w:color w:val="CCFFFF"/>
        </w:rPr>
        <w:t>torcular Herophili)</w:t>
      </w:r>
      <w:bookmarkEnd w:id="4"/>
    </w:p>
    <w:bookmarkEnd w:id="5"/>
    <w:p w14:paraId="1F060E75" w14:textId="77777777" w:rsidR="00A40BCA" w:rsidRDefault="00531053" w:rsidP="00A40BCA">
      <w:pPr>
        <w:numPr>
          <w:ilvl w:val="1"/>
          <w:numId w:val="33"/>
        </w:numPr>
      </w:pPr>
      <w:r w:rsidRPr="00531053">
        <w:t>often asymmetric</w:t>
      </w:r>
      <w:r w:rsidR="00A40BCA">
        <w:t xml:space="preserve"> - </w:t>
      </w:r>
      <w:r w:rsidR="00A40BCA" w:rsidRPr="00A40BCA">
        <w:t>sits mainly to the upper right side of the inion</w:t>
      </w:r>
      <w:r w:rsidR="00A40BCA">
        <w:t>.</w:t>
      </w:r>
    </w:p>
    <w:p w14:paraId="466560D1" w14:textId="77777777" w:rsidR="005D05EE" w:rsidRPr="00531053" w:rsidRDefault="00531053" w:rsidP="00627227">
      <w:pPr>
        <w:numPr>
          <w:ilvl w:val="1"/>
          <w:numId w:val="33"/>
        </w:numPr>
      </w:pPr>
      <w:r w:rsidRPr="00531053">
        <w:t>septations and intersinus channels</w:t>
      </w:r>
      <w:r w:rsidR="002C45ED" w:rsidRPr="00531053">
        <w:t>!</w:t>
      </w:r>
    </w:p>
    <w:p w14:paraId="3A400240" w14:textId="77777777" w:rsidR="002C45ED" w:rsidRDefault="002C45ED" w:rsidP="00627227">
      <w:pPr>
        <w:numPr>
          <w:ilvl w:val="1"/>
          <w:numId w:val="33"/>
        </w:numPr>
      </w:pPr>
      <w:r w:rsidRPr="002C45ED">
        <w:rPr>
          <w:lang w:val="lt-LT"/>
        </w:rPr>
        <w:t>esti ties</w:t>
      </w:r>
      <w:r>
        <w:t xml:space="preserve"> </w:t>
      </w:r>
      <w:r w:rsidRPr="002C45ED">
        <w:rPr>
          <w:i/>
          <w:smallCaps/>
        </w:rPr>
        <w:t>internal occipital protuberance</w:t>
      </w:r>
      <w:r>
        <w:t>.</w:t>
      </w:r>
    </w:p>
    <w:p w14:paraId="44A3204D" w14:textId="77777777" w:rsidR="002C45ED" w:rsidRPr="006B5E41" w:rsidRDefault="002C45ED" w:rsidP="00627227">
      <w:pPr>
        <w:numPr>
          <w:ilvl w:val="1"/>
          <w:numId w:val="33"/>
        </w:numPr>
      </w:pPr>
      <w:r w:rsidRPr="006B5E41">
        <w:rPr>
          <w:u w:val="single"/>
          <w:lang w:val="lt-LT"/>
        </w:rPr>
        <w:t>suteka</w:t>
      </w:r>
      <w:r w:rsidRPr="002C45ED">
        <w:rPr>
          <w:lang w:val="lt-LT"/>
        </w:rPr>
        <w:t xml:space="preserve"> trys sinusai</w:t>
      </w:r>
      <w:r w:rsidRPr="002C45ED">
        <w:t xml:space="preserve"> - </w:t>
      </w:r>
      <w:r w:rsidRPr="002C45ED">
        <w:rPr>
          <w:smallCaps/>
        </w:rPr>
        <w:t xml:space="preserve">sinus sagittalis </w:t>
      </w:r>
      <w:r w:rsidR="002579BA">
        <w:rPr>
          <w:smallCaps/>
        </w:rPr>
        <w:t>sup</w:t>
      </w:r>
      <w:r w:rsidRPr="002C45ED">
        <w:rPr>
          <w:smallCaps/>
        </w:rPr>
        <w:t>., sinus rectus, sinus occipitalis.</w:t>
      </w:r>
    </w:p>
    <w:p w14:paraId="411AF5A7" w14:textId="77777777" w:rsidR="006B5E41" w:rsidRPr="006B5E41" w:rsidRDefault="006B5E41" w:rsidP="00627227">
      <w:pPr>
        <w:numPr>
          <w:ilvl w:val="1"/>
          <w:numId w:val="33"/>
        </w:numPr>
      </w:pPr>
      <w:r w:rsidRPr="006B5E41">
        <w:rPr>
          <w:u w:val="single"/>
          <w:lang w:val="lt-LT"/>
        </w:rPr>
        <w:t>išteka</w:t>
      </w:r>
      <w:r w:rsidRPr="006B5E41">
        <w:t xml:space="preserve"> </w:t>
      </w:r>
      <w:r w:rsidRPr="006B5E41">
        <w:rPr>
          <w:smallCaps/>
        </w:rPr>
        <w:t xml:space="preserve">sinus transversi dex. </w:t>
      </w:r>
      <w:r w:rsidRPr="006B5E41">
        <w:t>et</w:t>
      </w:r>
      <w:r w:rsidRPr="006B5E41">
        <w:rPr>
          <w:smallCaps/>
        </w:rPr>
        <w:t xml:space="preserve"> sin</w:t>
      </w:r>
      <w:r w:rsidRPr="006B5E41">
        <w:t>.</w:t>
      </w:r>
    </w:p>
    <w:p w14:paraId="424ECCAD" w14:textId="77777777" w:rsidR="005D05EE" w:rsidRDefault="00B6375C" w:rsidP="00627227">
      <w:pPr>
        <w:numPr>
          <w:ilvl w:val="1"/>
          <w:numId w:val="33"/>
        </w:numPr>
      </w:pPr>
      <w:r w:rsidRPr="00B6375C">
        <w:rPr>
          <w:u w:val="single"/>
        </w:rPr>
        <w:t>variant</w:t>
      </w:r>
      <w:r>
        <w:t xml:space="preserve"> - </w:t>
      </w:r>
      <w:r w:rsidRPr="00B6375C">
        <w:rPr>
          <w:rStyle w:val="Blue"/>
          <w:b/>
        </w:rPr>
        <w:t>persistent falcine sinus</w:t>
      </w:r>
      <w:r w:rsidRPr="00B6375C">
        <w:t xml:space="preserve"> </w:t>
      </w:r>
      <w:r>
        <w:t>(</w:t>
      </w:r>
      <w:r w:rsidRPr="00B6375C">
        <w:t>2%</w:t>
      </w:r>
      <w:r>
        <w:t xml:space="preserve">) - </w:t>
      </w:r>
      <w:r w:rsidRPr="00B6375C">
        <w:t>midline venou</w:t>
      </w:r>
      <w:r>
        <w:t>s stru</w:t>
      </w:r>
      <w:r w:rsidRPr="00B6375C">
        <w:t>ctur</w:t>
      </w:r>
      <w:r>
        <w:t xml:space="preserve">e that </w:t>
      </w:r>
      <w:r w:rsidRPr="00B6375C">
        <w:t>connects ISS or vein of</w:t>
      </w:r>
      <w:r>
        <w:t xml:space="preserve"> </w:t>
      </w:r>
      <w:r w:rsidRPr="00B6375C">
        <w:t>Galen directly with SSS</w:t>
      </w:r>
      <w:r>
        <w:t xml:space="preserve"> (2/3 have </w:t>
      </w:r>
      <w:r w:rsidRPr="00B6375C">
        <w:t>absent/ru</w:t>
      </w:r>
      <w:r>
        <w:t>di</w:t>
      </w:r>
      <w:r w:rsidRPr="00B6375C">
        <w:t>mentary straight</w:t>
      </w:r>
      <w:r>
        <w:t xml:space="preserve"> </w:t>
      </w:r>
      <w:r w:rsidRPr="00B6375C">
        <w:t>sinu</w:t>
      </w:r>
      <w:r>
        <w:t>s).</w:t>
      </w:r>
    </w:p>
    <w:p w14:paraId="640EEDD9" w14:textId="77777777" w:rsidR="00531053" w:rsidRDefault="00531053"/>
    <w:p w14:paraId="2BC79857" w14:textId="77777777" w:rsidR="00B6375C" w:rsidRDefault="00B6375C"/>
    <w:p w14:paraId="232C1AC6" w14:textId="77777777" w:rsidR="0082119B" w:rsidRPr="006F6D80" w:rsidRDefault="0082119B" w:rsidP="0082119B">
      <w:pPr>
        <w:pStyle w:val="Nervous6"/>
        <w:ind w:right="7795"/>
        <w:rPr>
          <w:color w:val="CCFFFF"/>
        </w:rPr>
      </w:pPr>
      <w:bookmarkStart w:id="6" w:name="_Toc101112875"/>
      <w:r w:rsidRPr="006F6D80">
        <w:rPr>
          <w:color w:val="CCFFFF"/>
        </w:rPr>
        <w:t>Sinus occipitalis</w:t>
      </w:r>
      <w:bookmarkEnd w:id="6"/>
    </w:p>
    <w:p w14:paraId="6E0BD73F" w14:textId="77777777" w:rsidR="000836D2" w:rsidRDefault="000836D2" w:rsidP="000836D2">
      <w:pPr>
        <w:numPr>
          <w:ilvl w:val="1"/>
          <w:numId w:val="33"/>
        </w:numPr>
      </w:pPr>
      <w:r w:rsidRPr="00F16E8D">
        <w:t>inconstant in the adult and more likely present than absent i</w:t>
      </w:r>
      <w:r>
        <w:t>n the child.</w:t>
      </w:r>
    </w:p>
    <w:p w14:paraId="574D8A5D" w14:textId="77777777" w:rsidR="0082119B" w:rsidRDefault="0082119B" w:rsidP="00627227">
      <w:pPr>
        <w:numPr>
          <w:ilvl w:val="1"/>
          <w:numId w:val="33"/>
        </w:numPr>
        <w:rPr>
          <w:lang w:val="de-DE"/>
        </w:rPr>
      </w:pPr>
      <w:r w:rsidRPr="001A7C69">
        <w:rPr>
          <w:u w:val="single"/>
          <w:lang w:val="lt-LT"/>
        </w:rPr>
        <w:t>prasideda</w:t>
      </w:r>
      <w:r w:rsidRPr="00DA34A4">
        <w:rPr>
          <w:lang w:val="lt-LT"/>
        </w:rPr>
        <w:t xml:space="preserve"> nuo</w:t>
      </w:r>
      <w:r w:rsidRPr="0082119B">
        <w:rPr>
          <w:lang w:val="de-DE"/>
        </w:rPr>
        <w:t xml:space="preserve"> </w:t>
      </w:r>
      <w:r w:rsidRPr="0082119B">
        <w:rPr>
          <w:smallCaps/>
          <w:lang w:val="de-DE"/>
        </w:rPr>
        <w:t>confluens sinuum</w:t>
      </w:r>
      <w:r>
        <w:rPr>
          <w:lang w:val="de-DE"/>
        </w:rPr>
        <w:t>.</w:t>
      </w:r>
    </w:p>
    <w:p w14:paraId="54C20300" w14:textId="77777777" w:rsidR="0082119B" w:rsidRDefault="0082119B" w:rsidP="00627227">
      <w:pPr>
        <w:numPr>
          <w:ilvl w:val="1"/>
          <w:numId w:val="33"/>
        </w:numPr>
      </w:pPr>
      <w:r w:rsidRPr="001A7C69">
        <w:rPr>
          <w:u w:val="single"/>
          <w:lang w:val="lt-LT"/>
        </w:rPr>
        <w:t>eina</w:t>
      </w:r>
      <w:r>
        <w:rPr>
          <w:lang w:val="lt-LT"/>
        </w:rPr>
        <w:t xml:space="preserve"> </w:t>
      </w:r>
      <w:r w:rsidRPr="00DA34A4">
        <w:rPr>
          <w:b/>
          <w:i/>
        </w:rPr>
        <w:t>falx cereb</w:t>
      </w:r>
      <w:r>
        <w:rPr>
          <w:b/>
          <w:i/>
        </w:rPr>
        <w:t>elli</w:t>
      </w:r>
      <w:r>
        <w:t xml:space="preserve"> </w:t>
      </w:r>
      <w:r>
        <w:rPr>
          <w:lang w:val="lt-LT"/>
        </w:rPr>
        <w:t xml:space="preserve">pagrindu, per </w:t>
      </w:r>
      <w:r>
        <w:rPr>
          <w:i/>
          <w:smallCaps/>
        </w:rPr>
        <w:t>internal occipital crest</w:t>
      </w:r>
      <w:r>
        <w:t>.</w:t>
      </w:r>
    </w:p>
    <w:p w14:paraId="31FA0273" w14:textId="77777777" w:rsidR="0082119B" w:rsidRPr="0082119B" w:rsidRDefault="0082119B" w:rsidP="00627227">
      <w:pPr>
        <w:numPr>
          <w:ilvl w:val="1"/>
          <w:numId w:val="33"/>
        </w:numPr>
      </w:pPr>
      <w:r w:rsidRPr="0082119B">
        <w:rPr>
          <w:lang w:val="lt-LT"/>
        </w:rPr>
        <w:t>ties</w:t>
      </w:r>
      <w:r>
        <w:t xml:space="preserve"> </w:t>
      </w:r>
      <w:r w:rsidRPr="00DF3F22">
        <w:rPr>
          <w:b/>
        </w:rPr>
        <w:t>foramen magnum</w:t>
      </w:r>
      <w:r>
        <w:t xml:space="preserve"> </w:t>
      </w:r>
      <w:r w:rsidRPr="0082119B">
        <w:rPr>
          <w:u w:val="single"/>
          <w:lang w:val="lt-LT"/>
        </w:rPr>
        <w:t>pereina</w:t>
      </w:r>
      <w:r w:rsidRPr="0082119B">
        <w:rPr>
          <w:lang w:val="lt-LT"/>
        </w:rPr>
        <w:t xml:space="preserve"> į </w:t>
      </w:r>
      <w:r w:rsidR="000836D2" w:rsidRPr="00E92C8A">
        <w:t>marginal sinus (which loosely surrounds foramen magnum),</w:t>
      </w:r>
      <w:r w:rsidR="000836D2">
        <w:rPr>
          <w:lang w:val="lt-LT"/>
        </w:rPr>
        <w:t xml:space="preserve"> </w:t>
      </w:r>
      <w:r w:rsidRPr="0082119B">
        <w:rPr>
          <w:lang w:val="lt-LT"/>
        </w:rPr>
        <w:t>nugaros smegenų</w:t>
      </w:r>
      <w:r>
        <w:t xml:space="preserve"> </w:t>
      </w:r>
      <w:r w:rsidRPr="00DF3F22">
        <w:rPr>
          <w:b/>
          <w:i/>
          <w:color w:val="0000FF"/>
        </w:rPr>
        <w:t xml:space="preserve">Batson’s </w:t>
      </w:r>
      <w:r w:rsidR="00360A3C">
        <w:rPr>
          <w:b/>
          <w:i/>
          <w:color w:val="0000FF"/>
        </w:rPr>
        <w:t xml:space="preserve">venous </w:t>
      </w:r>
      <w:r w:rsidRPr="00DF3F22">
        <w:rPr>
          <w:b/>
          <w:i/>
          <w:color w:val="0000FF"/>
        </w:rPr>
        <w:t>plexus</w:t>
      </w:r>
      <w:r>
        <w:t>.</w:t>
      </w:r>
    </w:p>
    <w:p w14:paraId="5F3CBB62" w14:textId="77777777" w:rsidR="000836D2" w:rsidRPr="0082119B" w:rsidRDefault="000836D2"/>
    <w:p w14:paraId="37ED94FD" w14:textId="77777777" w:rsidR="0082119B" w:rsidRPr="0082119B" w:rsidRDefault="0082119B"/>
    <w:p w14:paraId="30798773" w14:textId="77777777" w:rsidR="0082119B" w:rsidRPr="006F6D80" w:rsidRDefault="0082119B" w:rsidP="002315FC">
      <w:pPr>
        <w:pStyle w:val="Nervous6"/>
        <w:ind w:right="3712"/>
        <w:rPr>
          <w:color w:val="CCFFFF"/>
        </w:rPr>
      </w:pPr>
      <w:bookmarkStart w:id="7" w:name="_Toc101112876"/>
      <w:bookmarkStart w:id="8" w:name="Transverse_sinus"/>
      <w:r w:rsidRPr="006F6D80">
        <w:rPr>
          <w:color w:val="CCFFFF"/>
        </w:rPr>
        <w:t>Sinus transversus</w:t>
      </w:r>
      <w:r w:rsidR="002315FC">
        <w:rPr>
          <w:color w:val="CCFFFF"/>
        </w:rPr>
        <w:t xml:space="preserve"> (s. transverse sinus, lateral sinus)</w:t>
      </w:r>
      <w:bookmarkEnd w:id="7"/>
    </w:p>
    <w:bookmarkEnd w:id="8"/>
    <w:p w14:paraId="414E22F0" w14:textId="77777777" w:rsidR="00DF3F22" w:rsidRDefault="00DF3F22" w:rsidP="00627227">
      <w:pPr>
        <w:numPr>
          <w:ilvl w:val="1"/>
          <w:numId w:val="33"/>
        </w:numPr>
        <w:rPr>
          <w:lang w:val="de-DE"/>
        </w:rPr>
      </w:pPr>
      <w:r w:rsidRPr="001A7C69">
        <w:rPr>
          <w:u w:val="single"/>
          <w:lang w:val="lt-LT"/>
        </w:rPr>
        <w:t>prasideda</w:t>
      </w:r>
      <w:r w:rsidRPr="00DA34A4">
        <w:rPr>
          <w:lang w:val="lt-LT"/>
        </w:rPr>
        <w:t xml:space="preserve"> nuo</w:t>
      </w:r>
      <w:r w:rsidRPr="0082119B">
        <w:rPr>
          <w:lang w:val="de-DE"/>
        </w:rPr>
        <w:t xml:space="preserve"> </w:t>
      </w:r>
      <w:r w:rsidRPr="0082119B">
        <w:rPr>
          <w:smallCaps/>
          <w:lang w:val="de-DE"/>
        </w:rPr>
        <w:t>confluens sinuum</w:t>
      </w:r>
      <w:r>
        <w:rPr>
          <w:lang w:val="de-DE"/>
        </w:rPr>
        <w:t>.</w:t>
      </w:r>
    </w:p>
    <w:p w14:paraId="6D9F3B0F" w14:textId="77777777" w:rsidR="00DF3F22" w:rsidRPr="00A40BCA" w:rsidRDefault="00DF3F22" w:rsidP="00627227">
      <w:pPr>
        <w:numPr>
          <w:ilvl w:val="1"/>
          <w:numId w:val="33"/>
        </w:numPr>
      </w:pPr>
      <w:r w:rsidRPr="001A7C69">
        <w:rPr>
          <w:u w:val="single"/>
          <w:lang w:val="lt-LT"/>
        </w:rPr>
        <w:t>eina</w:t>
      </w:r>
      <w:r>
        <w:rPr>
          <w:lang w:val="lt-LT"/>
        </w:rPr>
        <w:t xml:space="preserve"> </w:t>
      </w:r>
      <w:r w:rsidRPr="00DF3F22">
        <w:t xml:space="preserve">along </w:t>
      </w:r>
      <w:r w:rsidRPr="00DF3F22">
        <w:rPr>
          <w:i/>
        </w:rPr>
        <w:t>occipital attachment of</w:t>
      </w:r>
      <w:r>
        <w:rPr>
          <w:lang w:val="lt-LT"/>
        </w:rPr>
        <w:t xml:space="preserve"> </w:t>
      </w:r>
      <w:r>
        <w:rPr>
          <w:b/>
          <w:i/>
        </w:rPr>
        <w:t>tentorium</w:t>
      </w:r>
      <w:r w:rsidRPr="00DA34A4">
        <w:rPr>
          <w:b/>
          <w:i/>
        </w:rPr>
        <w:t xml:space="preserve"> cereb</w:t>
      </w:r>
      <w:r>
        <w:rPr>
          <w:b/>
          <w:i/>
        </w:rPr>
        <w:t>elli</w:t>
      </w:r>
      <w:r>
        <w:rPr>
          <w:lang w:val="lt-LT"/>
        </w:rPr>
        <w:t>.</w:t>
      </w:r>
    </w:p>
    <w:p w14:paraId="10A9A18B" w14:textId="77777777" w:rsidR="00A40BCA" w:rsidRDefault="00A40BCA" w:rsidP="00D57DB8">
      <w:pPr>
        <w:numPr>
          <w:ilvl w:val="2"/>
          <w:numId w:val="33"/>
        </w:numPr>
      </w:pPr>
      <w:r w:rsidRPr="00D57DB8">
        <w:t>position of</w:t>
      </w:r>
      <w:r w:rsidR="00D57DB8">
        <w:t xml:space="preserve"> </w:t>
      </w:r>
      <w:r w:rsidRPr="00D57DB8">
        <w:t>the lower border of the proximal transverse sinus is best approximated</w:t>
      </w:r>
      <w:r w:rsidR="00D57DB8">
        <w:t xml:space="preserve"> </w:t>
      </w:r>
      <w:r w:rsidRPr="00D57DB8">
        <w:t>via the insertion of semispinalis capitis into the cranium</w:t>
      </w:r>
      <w:r w:rsidR="00D57DB8">
        <w:t>.</w:t>
      </w:r>
    </w:p>
    <w:p w14:paraId="56A704F9" w14:textId="77777777" w:rsidR="00D57DB8" w:rsidRPr="00460467" w:rsidRDefault="00D57DB8" w:rsidP="00D57DB8">
      <w:pPr>
        <w:numPr>
          <w:ilvl w:val="2"/>
          <w:numId w:val="33"/>
        </w:numPr>
      </w:pPr>
      <w:r w:rsidRPr="00D57DB8">
        <w:t xml:space="preserve">course of the transverse sinus </w:t>
      </w:r>
      <w:r>
        <w:t>varies</w:t>
      </w:r>
      <w:r w:rsidRPr="00D57DB8">
        <w:t xml:space="preserve"> widely</w:t>
      </w:r>
      <w:r>
        <w:t xml:space="preserve"> </w:t>
      </w:r>
      <w:r w:rsidRPr="00D57DB8">
        <w:t>and no single plane or surface marking can be used to predict its route</w:t>
      </w:r>
      <w:r>
        <w:t xml:space="preserve"> </w:t>
      </w:r>
      <w:r w:rsidRPr="00D57DB8">
        <w:t>accurately</w:t>
      </w:r>
      <w:r>
        <w:t>!!!</w:t>
      </w:r>
    </w:p>
    <w:p w14:paraId="60769621" w14:textId="77777777" w:rsidR="00460467" w:rsidRPr="00DF3F22" w:rsidRDefault="00460467" w:rsidP="00627227">
      <w:pPr>
        <w:numPr>
          <w:ilvl w:val="1"/>
          <w:numId w:val="33"/>
        </w:numPr>
      </w:pPr>
      <w:r w:rsidRPr="0027237E">
        <w:t xml:space="preserve">frequently </w:t>
      </w:r>
      <w:r w:rsidRPr="002315FC">
        <w:rPr>
          <w:u w:val="single"/>
        </w:rPr>
        <w:t>asymmetrical</w:t>
      </w:r>
      <w:r w:rsidRPr="0027237E">
        <w:t xml:space="preserve"> in size </w:t>
      </w:r>
      <w:r>
        <w:t>(</w:t>
      </w:r>
      <w:r w:rsidRPr="002315FC">
        <w:rPr>
          <w:rStyle w:val="Red"/>
          <w:i/>
        </w:rPr>
        <w:t>right is usually dominant one</w:t>
      </w:r>
      <w:r w:rsidR="002315FC">
        <w:t xml:space="preserve">); </w:t>
      </w:r>
      <w:r w:rsidR="002315FC" w:rsidRPr="002315FC">
        <w:t>atretic segments are common</w:t>
      </w:r>
      <w:r w:rsidR="00381704">
        <w:t xml:space="preserve"> –correlate with size of jugular foramen (helps to distinguish from acquired thrombosis)</w:t>
      </w:r>
      <w:r w:rsidR="002315FC">
        <w:t xml:space="preserve">; </w:t>
      </w:r>
    </w:p>
    <w:p w14:paraId="406A4961" w14:textId="77777777" w:rsidR="00DF3F22" w:rsidRDefault="00DF3F22" w:rsidP="00627227">
      <w:pPr>
        <w:numPr>
          <w:ilvl w:val="1"/>
          <w:numId w:val="33"/>
        </w:numPr>
      </w:pPr>
      <w:r w:rsidRPr="00DF3F22">
        <w:rPr>
          <w:u w:val="single"/>
          <w:lang w:val="lt-LT"/>
        </w:rPr>
        <w:t>pereina</w:t>
      </w:r>
      <w:r>
        <w:t xml:space="preserve"> į </w:t>
      </w:r>
      <w:r w:rsidRPr="00DF3F22">
        <w:rPr>
          <w:smallCaps/>
        </w:rPr>
        <w:t>sinus sigmoideus</w:t>
      </w:r>
      <w:r>
        <w:t xml:space="preserve"> (at occipito</w:t>
      </w:r>
      <w:r w:rsidR="002315FC">
        <w:t>-</w:t>
      </w:r>
      <w:r>
        <w:t xml:space="preserve">petrosal </w:t>
      </w:r>
      <w:r w:rsidR="002315FC">
        <w:t xml:space="preserve">bone </w:t>
      </w:r>
      <w:r>
        <w:t>junction).</w:t>
      </w:r>
    </w:p>
    <w:p w14:paraId="488DDC77" w14:textId="77777777" w:rsidR="00DF3F22" w:rsidRDefault="00DF3F22" w:rsidP="00627227">
      <w:pPr>
        <w:numPr>
          <w:ilvl w:val="1"/>
          <w:numId w:val="33"/>
        </w:numPr>
      </w:pPr>
      <w:r w:rsidRPr="00DF3F22">
        <w:rPr>
          <w:u w:val="single"/>
          <w:lang w:val="lt-LT"/>
        </w:rPr>
        <w:t>įteka</w:t>
      </w:r>
      <w:r>
        <w:t xml:space="preserve"> </w:t>
      </w:r>
      <w:r w:rsidRPr="00DF3F22">
        <w:rPr>
          <w:b/>
          <w:i/>
          <w:color w:val="0000FF"/>
        </w:rPr>
        <w:t>inferior cerebral veins</w:t>
      </w:r>
      <w:r>
        <w:t>.</w:t>
      </w:r>
    </w:p>
    <w:p w14:paraId="054F8CFD" w14:textId="77777777" w:rsidR="002315FC" w:rsidRPr="002315FC" w:rsidRDefault="002315FC" w:rsidP="00627227">
      <w:pPr>
        <w:numPr>
          <w:ilvl w:val="1"/>
          <w:numId w:val="33"/>
        </w:numPr>
      </w:pPr>
      <w:r>
        <w:t xml:space="preserve">frequent </w:t>
      </w:r>
      <w:r w:rsidRPr="002315FC">
        <w:rPr>
          <w:u w:val="single"/>
        </w:rPr>
        <w:t>filling defects</w:t>
      </w:r>
      <w:r w:rsidRPr="002315FC">
        <w:t xml:space="preserve"> </w:t>
      </w:r>
      <w:r>
        <w:t>-</w:t>
      </w:r>
      <w:r w:rsidRPr="002315FC">
        <w:t xml:space="preserve"> arachnoid granulations and</w:t>
      </w:r>
      <w:r>
        <w:t xml:space="preserve"> fib</w:t>
      </w:r>
      <w:r w:rsidRPr="002315FC">
        <w:t>rous septa</w:t>
      </w:r>
      <w:r w:rsidR="00A40BCA">
        <w:t>.</w:t>
      </w:r>
    </w:p>
    <w:p w14:paraId="57E06B86" w14:textId="77777777" w:rsidR="0082119B" w:rsidRDefault="0082119B"/>
    <w:p w14:paraId="5789D490" w14:textId="77777777" w:rsidR="002315FC" w:rsidRPr="00DF3F22" w:rsidRDefault="002315FC"/>
    <w:p w14:paraId="5DAC6CD5" w14:textId="77777777" w:rsidR="0082119B" w:rsidRPr="006F6D80" w:rsidRDefault="0082119B" w:rsidP="0082119B">
      <w:pPr>
        <w:pStyle w:val="Nervous6"/>
        <w:ind w:right="7937"/>
        <w:rPr>
          <w:color w:val="CCFFFF"/>
        </w:rPr>
      </w:pPr>
      <w:bookmarkStart w:id="9" w:name="_Toc101112877"/>
      <w:r w:rsidRPr="006F6D80">
        <w:rPr>
          <w:color w:val="CCFFFF"/>
        </w:rPr>
        <w:t>Sinus sigmoideus</w:t>
      </w:r>
      <w:bookmarkEnd w:id="9"/>
    </w:p>
    <w:p w14:paraId="3AD7FD06" w14:textId="77777777" w:rsidR="0082119B" w:rsidRDefault="001B6552" w:rsidP="00627227">
      <w:pPr>
        <w:numPr>
          <w:ilvl w:val="1"/>
          <w:numId w:val="33"/>
        </w:numPr>
      </w:pPr>
      <w:r w:rsidRPr="001B6552">
        <w:t xml:space="preserve">S-shaped, lying deep to </w:t>
      </w:r>
      <w:r w:rsidRPr="006F6D80">
        <w:rPr>
          <w:b/>
          <w:i/>
        </w:rPr>
        <w:t>processus mastoideus</w:t>
      </w:r>
      <w:r w:rsidRPr="001B6552">
        <w:t>, immediately</w:t>
      </w:r>
      <w:r>
        <w:t xml:space="preserve"> posterior to </w:t>
      </w:r>
      <w:r w:rsidRPr="006F6D80">
        <w:rPr>
          <w:i/>
          <w:smallCaps/>
        </w:rPr>
        <w:t>pars petrosa ossis temporalis</w:t>
      </w:r>
      <w:r>
        <w:t>.</w:t>
      </w:r>
    </w:p>
    <w:p w14:paraId="0B129A43" w14:textId="77777777" w:rsidR="001B6552" w:rsidRDefault="001B6552" w:rsidP="00627227">
      <w:pPr>
        <w:numPr>
          <w:ilvl w:val="1"/>
          <w:numId w:val="33"/>
        </w:numPr>
      </w:pPr>
      <w:r>
        <w:t xml:space="preserve">tai </w:t>
      </w:r>
      <w:r w:rsidRPr="006F6D80">
        <w:rPr>
          <w:smallCaps/>
        </w:rPr>
        <w:t>sinus transversus</w:t>
      </w:r>
      <w:r>
        <w:t xml:space="preserve"> </w:t>
      </w:r>
      <w:r w:rsidRPr="006F6D80">
        <w:rPr>
          <w:lang w:val="lt-LT"/>
        </w:rPr>
        <w:t>tęsinys (ties jų jungtimi įteka</w:t>
      </w:r>
      <w:r>
        <w:t xml:space="preserve"> </w:t>
      </w:r>
      <w:r w:rsidRPr="006F6D80">
        <w:rPr>
          <w:smallCaps/>
        </w:rPr>
        <w:t>sinus petrosus sup</w:t>
      </w:r>
      <w:r>
        <w:t>.).</w:t>
      </w:r>
    </w:p>
    <w:p w14:paraId="63B4AFF7" w14:textId="77777777" w:rsidR="001B6552" w:rsidRDefault="001B6552" w:rsidP="00627227">
      <w:pPr>
        <w:numPr>
          <w:ilvl w:val="1"/>
          <w:numId w:val="33"/>
        </w:numPr>
      </w:pPr>
      <w:r w:rsidRPr="006F6D80">
        <w:t xml:space="preserve">ties </w:t>
      </w:r>
      <w:r w:rsidRPr="006F6D80">
        <w:rPr>
          <w:b/>
        </w:rPr>
        <w:t>foramen jugulare</w:t>
      </w:r>
      <w:r w:rsidR="006F6D80" w:rsidRPr="006F6D80">
        <w:t xml:space="preserve"> </w:t>
      </w:r>
      <w:r w:rsidR="006F6D80" w:rsidRPr="006F6D80">
        <w:rPr>
          <w:lang w:val="lt-LT"/>
        </w:rPr>
        <w:t>pereina į</w:t>
      </w:r>
      <w:r w:rsidR="002315FC">
        <w:rPr>
          <w:lang w:val="lt-LT"/>
        </w:rPr>
        <w:t xml:space="preserve"> jugular bulb* </w:t>
      </w:r>
      <w:r w:rsidR="006F6D80" w:rsidRPr="006F6D80">
        <w:t>(</w:t>
      </w:r>
      <w:r w:rsidR="006F6D80" w:rsidRPr="006F6D80">
        <w:rPr>
          <w:lang w:val="lt-LT"/>
        </w:rPr>
        <w:t>įteka</w:t>
      </w:r>
      <w:r w:rsidR="006F6D80" w:rsidRPr="006F6D80">
        <w:t xml:space="preserve"> </w:t>
      </w:r>
      <w:r w:rsidR="006F6D80" w:rsidRPr="006F6D80">
        <w:rPr>
          <w:smallCaps/>
        </w:rPr>
        <w:t>sinus petrosus inf</w:t>
      </w:r>
      <w:r w:rsidR="006F6D80" w:rsidRPr="006F6D80">
        <w:t>.)</w:t>
      </w:r>
      <w:r w:rsidR="002315FC" w:rsidRPr="002315FC">
        <w:rPr>
          <w:lang w:val="lt-LT"/>
        </w:rPr>
        <w:t xml:space="preserve"> </w:t>
      </w:r>
      <w:r w:rsidR="002315FC">
        <w:rPr>
          <w:lang w:val="lt-LT"/>
        </w:rPr>
        <w:t>→</w:t>
      </w:r>
      <w:r w:rsidR="002315FC" w:rsidRPr="006F6D80">
        <w:t xml:space="preserve"> </w:t>
      </w:r>
      <w:r w:rsidR="002315FC" w:rsidRPr="006F6D80">
        <w:rPr>
          <w:b/>
          <w:i/>
          <w:color w:val="0000FF"/>
        </w:rPr>
        <w:t>v. jugularis interna</w:t>
      </w:r>
    </w:p>
    <w:p w14:paraId="25CF7657" w14:textId="77777777" w:rsidR="001D08AA" w:rsidRPr="001D08AA" w:rsidRDefault="001D08AA" w:rsidP="001D08AA">
      <w:pPr>
        <w:autoSpaceDE w:val="0"/>
        <w:autoSpaceDN w:val="0"/>
        <w:adjustRightInd w:val="0"/>
        <w:ind w:left="720"/>
      </w:pPr>
      <w:r>
        <w:t>*</w:t>
      </w:r>
      <w:r w:rsidRPr="001D08AA">
        <w:rPr>
          <w:rStyle w:val="Red"/>
          <w:i/>
        </w:rPr>
        <w:t>pseudolesions with flow asymmetry</w:t>
      </w:r>
      <w:r>
        <w:t xml:space="preserve"> </w:t>
      </w:r>
      <w:r w:rsidRPr="001D08AA">
        <w:t>are com</w:t>
      </w:r>
      <w:r>
        <w:t>m</w:t>
      </w:r>
      <w:r w:rsidRPr="001D08AA">
        <w:t xml:space="preserve">on </w:t>
      </w:r>
      <w:r>
        <w:t>-</w:t>
      </w:r>
      <w:r w:rsidRPr="001D08AA">
        <w:t xml:space="preserve"> should not be mistaken for "real"</w:t>
      </w:r>
    </w:p>
    <w:p w14:paraId="22FBB8C1" w14:textId="77777777" w:rsidR="001D08AA" w:rsidRDefault="001D08AA" w:rsidP="001D08AA">
      <w:pPr>
        <w:autoSpaceDE w:val="0"/>
        <w:autoSpaceDN w:val="0"/>
        <w:adjustRightInd w:val="0"/>
        <w:ind w:left="720"/>
      </w:pPr>
      <w:r w:rsidRPr="001D08AA">
        <w:t xml:space="preserve">masses (e.g. schwannoma </w:t>
      </w:r>
      <w:r>
        <w:t xml:space="preserve">or paraganglioma) – </w:t>
      </w:r>
      <w:r w:rsidRPr="001D08AA">
        <w:t>CT</w:t>
      </w:r>
      <w:r>
        <w:t xml:space="preserve"> </w:t>
      </w:r>
      <w:r w:rsidRPr="001D08AA">
        <w:t>shows that jugular spine and cortex around jugular</w:t>
      </w:r>
      <w:r>
        <w:t xml:space="preserve"> </w:t>
      </w:r>
      <w:r w:rsidRPr="001D08AA">
        <w:t>foramen are intact, not eroded or remodeled</w:t>
      </w:r>
    </w:p>
    <w:p w14:paraId="2DEB9317" w14:textId="77777777" w:rsidR="002315FC" w:rsidRPr="00E92C8A" w:rsidRDefault="002315FC" w:rsidP="00627227">
      <w:pPr>
        <w:numPr>
          <w:ilvl w:val="1"/>
          <w:numId w:val="33"/>
        </w:numPr>
      </w:pPr>
      <w:r w:rsidRPr="0027237E">
        <w:t xml:space="preserve">frequently </w:t>
      </w:r>
      <w:r w:rsidRPr="002315FC">
        <w:rPr>
          <w:u w:val="single"/>
        </w:rPr>
        <w:t>asymmetrical</w:t>
      </w:r>
    </w:p>
    <w:p w14:paraId="41769E11" w14:textId="77777777" w:rsidR="00381704" w:rsidRDefault="00381704" w:rsidP="00627227">
      <w:pPr>
        <w:numPr>
          <w:ilvl w:val="1"/>
          <w:numId w:val="33"/>
        </w:numPr>
      </w:pPr>
      <w:r w:rsidRPr="00E92C8A">
        <w:t xml:space="preserve">may be </w:t>
      </w:r>
      <w:r>
        <w:t xml:space="preserve">(significantly) </w:t>
      </w:r>
      <w:r w:rsidRPr="00E92C8A">
        <w:t xml:space="preserve">larger than </w:t>
      </w:r>
      <w:r w:rsidRPr="00E92C8A">
        <w:rPr>
          <w:smallCaps/>
        </w:rPr>
        <w:t>transverse sinus</w:t>
      </w:r>
      <w:r w:rsidRPr="00E92C8A">
        <w:t xml:space="preserve"> if receives large </w:t>
      </w:r>
      <w:r w:rsidRPr="00E92C8A">
        <w:rPr>
          <w:rStyle w:val="Blue"/>
          <w:b/>
          <w:i/>
        </w:rPr>
        <w:t>vein of Labbé</w:t>
      </w:r>
      <w:r w:rsidRPr="00E92C8A">
        <w:t>.</w:t>
      </w:r>
    </w:p>
    <w:p w14:paraId="7E9ABB4D" w14:textId="77777777" w:rsidR="00972493" w:rsidRPr="00381704" w:rsidRDefault="00972493" w:rsidP="00627227">
      <w:pPr>
        <w:numPr>
          <w:ilvl w:val="1"/>
          <w:numId w:val="33"/>
        </w:numPr>
      </w:pPr>
      <w:r>
        <w:t>sometimes, e</w:t>
      </w:r>
      <w:r w:rsidRPr="00E92C8A">
        <w:t>xtensive emissary veins (mastoid, occipital, condylar) drain tr</w:t>
      </w:r>
      <w:r>
        <w:t xml:space="preserve">ansverse-sigmoid sinus complex → </w:t>
      </w:r>
      <w:r w:rsidRPr="00BC7783">
        <w:t>hypoplastic</w:t>
      </w:r>
      <w:r w:rsidRPr="00972493">
        <w:t xml:space="preserve"> </w:t>
      </w:r>
      <w:r>
        <w:t>jugulars</w:t>
      </w:r>
      <w:r w:rsidRPr="00E92C8A">
        <w:t>.</w:t>
      </w:r>
    </w:p>
    <w:p w14:paraId="111083F8" w14:textId="77777777" w:rsidR="0082119B" w:rsidRDefault="0082119B"/>
    <w:p w14:paraId="41A37279" w14:textId="77777777" w:rsidR="006F6D80" w:rsidRPr="006F6D80" w:rsidRDefault="006F6D80"/>
    <w:p w14:paraId="366B5A55" w14:textId="77777777" w:rsidR="0082119B" w:rsidRPr="006F6D80" w:rsidRDefault="0082119B" w:rsidP="0082119B">
      <w:pPr>
        <w:pStyle w:val="Nervous6"/>
        <w:ind w:right="7937"/>
        <w:rPr>
          <w:color w:val="CCFFFF"/>
        </w:rPr>
      </w:pPr>
      <w:bookmarkStart w:id="10" w:name="_Toc101112878"/>
      <w:r w:rsidRPr="006F6D80">
        <w:rPr>
          <w:color w:val="CCFFFF"/>
        </w:rPr>
        <w:t>Sinus cavernosus</w:t>
      </w:r>
      <w:bookmarkEnd w:id="10"/>
    </w:p>
    <w:p w14:paraId="4F754891" w14:textId="77777777" w:rsidR="003C6458" w:rsidRDefault="00126C8A" w:rsidP="003C6458">
      <w:pPr>
        <w:jc w:val="center"/>
      </w:pPr>
      <w:r>
        <w:rPr>
          <w:noProof/>
        </w:rPr>
        <w:drawing>
          <wp:inline distT="0" distB="0" distL="0" distR="0" wp14:anchorId="0626B7EE" wp14:editId="166ACFE0">
            <wp:extent cx="6153150" cy="4267200"/>
            <wp:effectExtent l="0" t="0" r="0" b="0"/>
            <wp:docPr id="6" name="Picture 6" descr="D:\Viktoro\Neuroscience\A. Neuroscience Basics\A201-211. Vascular\00. Pictures\Sinus cavernos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A. Neuroscience Basics\A201-211. Vascular\00. Pictures\Sinus cavernosus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DCCC6" w14:textId="77777777" w:rsidR="00A86E7E" w:rsidRDefault="00255C79" w:rsidP="006F6D80">
      <w:pPr>
        <w:numPr>
          <w:ilvl w:val="1"/>
          <w:numId w:val="11"/>
        </w:numPr>
      </w:pPr>
      <w:r w:rsidRPr="00255C79">
        <w:t xml:space="preserve">irregularly shaped, </w:t>
      </w:r>
      <w:r w:rsidR="00B30DD7">
        <w:t xml:space="preserve">variable in size, </w:t>
      </w:r>
      <w:r w:rsidRPr="00255C79">
        <w:t xml:space="preserve">heavily </w:t>
      </w:r>
      <w:r w:rsidR="00A86E7E">
        <w:t>trabeculated</w:t>
      </w:r>
      <w:r w:rsidR="00972493">
        <w:t xml:space="preserve"> (multiple compartments</w:t>
      </w:r>
      <w:r w:rsidR="00B30DD7">
        <w:t xml:space="preserve"> – Latin “cavernous” = “</w:t>
      </w:r>
      <w:r w:rsidR="00B30DD7" w:rsidRPr="00E92C8A">
        <w:t>full of small spaces</w:t>
      </w:r>
      <w:r w:rsidR="00B30DD7">
        <w:t>”</w:t>
      </w:r>
      <w:r w:rsidR="00972493">
        <w:t>)</w:t>
      </w:r>
      <w:r w:rsidR="00A86E7E">
        <w:t>!</w:t>
      </w:r>
    </w:p>
    <w:p w14:paraId="4C55A990" w14:textId="77777777" w:rsidR="00255C79" w:rsidRDefault="006F6D80" w:rsidP="00255C79">
      <w:pPr>
        <w:numPr>
          <w:ilvl w:val="1"/>
          <w:numId w:val="11"/>
        </w:numPr>
      </w:pPr>
      <w:r>
        <w:t xml:space="preserve">paired sinus on either side of </w:t>
      </w:r>
      <w:r w:rsidRPr="00A86E7E">
        <w:rPr>
          <w:i/>
          <w:smallCaps/>
        </w:rPr>
        <w:t>sella turcica</w:t>
      </w:r>
      <w:r w:rsidR="00255C79" w:rsidRPr="00255C79">
        <w:t>, extending from superior</w:t>
      </w:r>
      <w:r w:rsidR="00255C79">
        <w:t xml:space="preserve"> </w:t>
      </w:r>
      <w:r w:rsidR="00255C79" w:rsidRPr="00255C79">
        <w:t xml:space="preserve">orbital fissures anteriorly to clivus </w:t>
      </w:r>
      <w:r w:rsidR="00255C79">
        <w:t>&amp;</w:t>
      </w:r>
      <w:r w:rsidR="00255C79" w:rsidRPr="00255C79">
        <w:t xml:space="preserve"> petrous apex</w:t>
      </w:r>
      <w:r w:rsidR="00255C79">
        <w:t xml:space="preserve"> </w:t>
      </w:r>
      <w:r w:rsidR="00255C79" w:rsidRPr="00255C79">
        <w:t>posteriorly</w:t>
      </w:r>
      <w:r w:rsidR="00255C79">
        <w:t>.</w:t>
      </w:r>
    </w:p>
    <w:p w14:paraId="0D56C6CB" w14:textId="77777777" w:rsidR="001B1547" w:rsidRDefault="001B1547" w:rsidP="00255C79">
      <w:pPr>
        <w:numPr>
          <w:ilvl w:val="1"/>
          <w:numId w:val="11"/>
        </w:numPr>
      </w:pPr>
      <w:r w:rsidRPr="00E92C8A">
        <w:rPr>
          <w:u w:val="single"/>
        </w:rPr>
        <w:t>located</w:t>
      </w:r>
      <w:r>
        <w:t xml:space="preserve"> between </w:t>
      </w:r>
      <w:r w:rsidRPr="00A86E7E">
        <w:rPr>
          <w:i/>
          <w:smallCaps/>
        </w:rPr>
        <w:t>sella turcica</w:t>
      </w:r>
      <w:r>
        <w:t xml:space="preserve"> and </w:t>
      </w:r>
      <w:r w:rsidRPr="00E92C8A">
        <w:rPr>
          <w:i/>
          <w:smallCaps/>
        </w:rPr>
        <w:t>Meckel’s cave</w:t>
      </w:r>
      <w:r>
        <w:t>.</w:t>
      </w:r>
    </w:p>
    <w:p w14:paraId="5515062D" w14:textId="77777777" w:rsidR="00255C79" w:rsidRPr="00972493" w:rsidRDefault="00255C79" w:rsidP="007A22A7">
      <w:pPr>
        <w:numPr>
          <w:ilvl w:val="1"/>
          <w:numId w:val="11"/>
        </w:numPr>
      </w:pPr>
      <w:r w:rsidRPr="00972493">
        <w:t>prominent lateral and much thinner-often almost inapparent-medial dural wall.</w:t>
      </w:r>
    </w:p>
    <w:p w14:paraId="229AE18A" w14:textId="77777777" w:rsidR="006F6D80" w:rsidRPr="00972493" w:rsidRDefault="00654CF3" w:rsidP="006F6D80">
      <w:pPr>
        <w:numPr>
          <w:ilvl w:val="1"/>
          <w:numId w:val="11"/>
        </w:numPr>
      </w:pPr>
      <w:r w:rsidRPr="00E92C8A">
        <w:rPr>
          <w:u w:val="single"/>
        </w:rPr>
        <w:t>bilateral sinuses are interconnected</w:t>
      </w:r>
      <w:r w:rsidR="006F6D80" w:rsidRPr="00972493">
        <w:t xml:space="preserve"> </w:t>
      </w:r>
      <w:r w:rsidR="006F6D80" w:rsidRPr="00972493">
        <w:rPr>
          <w:smallCaps/>
        </w:rPr>
        <w:t>sinus intercavernosus ant</w:t>
      </w:r>
      <w:r w:rsidR="006F6D80" w:rsidRPr="00972493">
        <w:t xml:space="preserve">. et </w:t>
      </w:r>
      <w:r w:rsidR="006F6D80" w:rsidRPr="00972493">
        <w:rPr>
          <w:smallCaps/>
        </w:rPr>
        <w:t>post</w:t>
      </w:r>
      <w:r w:rsidR="006F6D80" w:rsidRPr="00972493">
        <w:t>. (</w:t>
      </w:r>
      <w:r w:rsidRPr="00E92C8A">
        <w:t>ventral and dorsal to hypophysis</w:t>
      </w:r>
      <w:r w:rsidR="006F6D80" w:rsidRPr="00972493">
        <w:t xml:space="preserve">) </w:t>
      </w:r>
      <w:r w:rsidR="00C93B56" w:rsidRPr="00972493">
        <w:sym w:font="Wingdings" w:char="F0E0"/>
      </w:r>
      <w:r w:rsidR="006F6D80" w:rsidRPr="00972493">
        <w:t xml:space="preserve"> </w:t>
      </w:r>
      <w:r w:rsidR="00A86E7E" w:rsidRPr="00972493">
        <w:rPr>
          <w:smallCaps/>
          <w:color w:val="0000FF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ci</w:t>
      </w:r>
      <w:r w:rsidR="006F6D80" w:rsidRPr="00972493">
        <w:rPr>
          <w:smallCaps/>
          <w:color w:val="0000FF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rculus venosus</w:t>
      </w:r>
      <w:r w:rsidR="006F6D80" w:rsidRPr="00972493">
        <w:rPr>
          <w:smallCaps/>
        </w:rPr>
        <w:t xml:space="preserve"> (</w:t>
      </w:r>
      <w:r w:rsidR="006F6D80" w:rsidRPr="00972493">
        <w:t>s</w:t>
      </w:r>
      <w:r w:rsidR="006F6D80" w:rsidRPr="00972493">
        <w:rPr>
          <w:smallCaps/>
        </w:rPr>
        <w:t xml:space="preserve">. </w:t>
      </w:r>
      <w:r w:rsidR="006F6D80" w:rsidRPr="00972493">
        <w:rPr>
          <w:smallCaps/>
          <w:color w:val="0000FF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circular sinus of Ridley</w:t>
      </w:r>
      <w:r w:rsidR="006F6D80" w:rsidRPr="00972493">
        <w:rPr>
          <w:smallCaps/>
        </w:rPr>
        <w:t>)</w:t>
      </w:r>
      <w:r w:rsidR="00C93B56" w:rsidRPr="00972493">
        <w:t>:</w:t>
      </w:r>
    </w:p>
    <w:p w14:paraId="2ACB21E8" w14:textId="77777777" w:rsidR="00654CF3" w:rsidRDefault="00654CF3" w:rsidP="00654CF3"/>
    <w:p w14:paraId="4DE092A7" w14:textId="77777777" w:rsidR="00C93B56" w:rsidRDefault="00C93B56" w:rsidP="00C93B56">
      <w:pPr>
        <w:ind w:left="360"/>
      </w:pPr>
      <w:r>
        <w:rPr>
          <w:noProof/>
        </w:rPr>
        <w:drawing>
          <wp:inline distT="0" distB="0" distL="0" distR="0" wp14:anchorId="1AB58781" wp14:editId="411C20DD">
            <wp:extent cx="2916936" cy="236829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16936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259AEE" wp14:editId="10B5A07D">
            <wp:extent cx="2916936" cy="229514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16936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F48C" w14:textId="77777777" w:rsidR="00C93B56" w:rsidRDefault="00C93B56" w:rsidP="00C93B56">
      <w:pPr>
        <w:ind w:left="360"/>
      </w:pPr>
    </w:p>
    <w:p w14:paraId="77C07D91" w14:textId="77777777" w:rsidR="00C93B56" w:rsidRDefault="00C93B56" w:rsidP="00C93B56">
      <w:pPr>
        <w:ind w:left="720"/>
      </w:pPr>
      <w:r w:rsidRPr="00C93B56">
        <w:t>AIS: anterior intercavernous sinus; BS: basilar sinus; DSS: dorsum sellae sinus; H: hypophysis; IIS: inferior intercavernous sinus</w:t>
      </w:r>
    </w:p>
    <w:p w14:paraId="2E9E144B" w14:textId="77777777" w:rsidR="00C93B56" w:rsidRDefault="00C93B56" w:rsidP="00E92C8A"/>
    <w:p w14:paraId="017D5B64" w14:textId="77777777" w:rsidR="001B1547" w:rsidRPr="00D90443" w:rsidRDefault="001B1547" w:rsidP="001B1547">
      <w:pPr>
        <w:numPr>
          <w:ilvl w:val="1"/>
          <w:numId w:val="11"/>
        </w:numPr>
      </w:pPr>
      <w:r w:rsidRPr="00D90443">
        <w:rPr>
          <w:u w:val="single"/>
        </w:rPr>
        <w:t>receive:</w:t>
      </w:r>
    </w:p>
    <w:p w14:paraId="4127AC26" w14:textId="77777777" w:rsidR="001B1547" w:rsidRPr="00360A3C" w:rsidRDefault="001B1547" w:rsidP="001B1547">
      <w:pPr>
        <w:numPr>
          <w:ilvl w:val="2"/>
          <w:numId w:val="11"/>
        </w:numPr>
      </w:pPr>
      <w:r>
        <w:rPr>
          <w:b/>
          <w:i/>
          <w:color w:val="0000FF"/>
        </w:rPr>
        <w:t xml:space="preserve">vv. ophthalmicae </w:t>
      </w:r>
      <w:r w:rsidR="00940EA5">
        <w:t xml:space="preserve">(mainly </w:t>
      </w:r>
      <w:r w:rsidR="00940EA5" w:rsidRPr="00E92C8A">
        <w:rPr>
          <w:rStyle w:val="Blue"/>
          <w:b/>
          <w:i/>
        </w:rPr>
        <w:t>superior ophthalmic vein</w:t>
      </w:r>
      <w:r w:rsidR="00940EA5">
        <w:t>) -</w:t>
      </w:r>
      <w:r w:rsidRPr="00284ED8">
        <w:t xml:space="preserve"> most constant tributary to cavernous sinus</w:t>
      </w:r>
      <w:r w:rsidR="00FD2D10">
        <w:t xml:space="preserve">! It is from </w:t>
      </w:r>
      <w:r w:rsidR="00FD2D10" w:rsidRPr="00E92C8A">
        <w:rPr>
          <w:highlight w:val="yellow"/>
        </w:rPr>
        <w:t>EC</w:t>
      </w:r>
      <w:r w:rsidR="00E629D7" w:rsidRPr="00E92C8A">
        <w:rPr>
          <w:highlight w:val="yellow"/>
        </w:rPr>
        <w:t>A territory</w:t>
      </w:r>
      <w:r w:rsidR="00E629D7">
        <w:t xml:space="preserve"> (ICA may add if ophthalmic artery extensively supplies nasal tissues)</w:t>
      </w:r>
    </w:p>
    <w:p w14:paraId="2A03F6B6" w14:textId="77777777" w:rsidR="001B1547" w:rsidRPr="00360A3C" w:rsidRDefault="001B1547" w:rsidP="001B1547">
      <w:pPr>
        <w:numPr>
          <w:ilvl w:val="2"/>
          <w:numId w:val="11"/>
        </w:numPr>
        <w:rPr>
          <w:smallCaps/>
        </w:rPr>
      </w:pPr>
      <w:r>
        <w:rPr>
          <w:b/>
          <w:i/>
          <w:color w:val="0000FF"/>
        </w:rPr>
        <w:t>v. cerebri media superficialis (s. superficial Sylvian veins)</w:t>
      </w:r>
      <w:r>
        <w:rPr>
          <w:smallCaps/>
        </w:rPr>
        <w:t xml:space="preserve"> </w:t>
      </w:r>
      <w:r w:rsidRPr="00284ED8">
        <w:t>via</w:t>
      </w:r>
      <w:r>
        <w:rPr>
          <w:smallCaps/>
        </w:rPr>
        <w:t xml:space="preserve"> </w:t>
      </w:r>
      <w:r w:rsidRPr="00360A3C">
        <w:rPr>
          <w:smallCaps/>
        </w:rPr>
        <w:t>sinus sphenoparietalis</w:t>
      </w:r>
    </w:p>
    <w:p w14:paraId="751C7F4D" w14:textId="77777777" w:rsidR="001B1547" w:rsidRDefault="001B1547" w:rsidP="001B1547">
      <w:pPr>
        <w:numPr>
          <w:ilvl w:val="2"/>
          <w:numId w:val="11"/>
        </w:numPr>
      </w:pPr>
      <w:r>
        <w:t xml:space="preserve">variant – may receive </w:t>
      </w:r>
      <w:r w:rsidRPr="00284ED8">
        <w:rPr>
          <w:rStyle w:val="Blue"/>
          <w:i/>
        </w:rPr>
        <w:t>basal vein of Rosenthal</w:t>
      </w:r>
    </w:p>
    <w:p w14:paraId="614CAF59" w14:textId="77777777" w:rsidR="001B1547" w:rsidRPr="00D90443" w:rsidRDefault="001B1547" w:rsidP="001B1547">
      <w:pPr>
        <w:numPr>
          <w:ilvl w:val="1"/>
          <w:numId w:val="11"/>
        </w:numPr>
      </w:pPr>
      <w:r>
        <w:rPr>
          <w:u w:val="single"/>
          <w:lang w:val="lt-LT"/>
        </w:rPr>
        <w:t>drain to:</w:t>
      </w:r>
    </w:p>
    <w:p w14:paraId="55EFC545" w14:textId="77777777" w:rsidR="001B1547" w:rsidRDefault="001B1547" w:rsidP="001B1547">
      <w:pPr>
        <w:pStyle w:val="ListParagraph"/>
        <w:numPr>
          <w:ilvl w:val="2"/>
          <w:numId w:val="11"/>
        </w:numPr>
      </w:pPr>
      <w:r w:rsidRPr="00D90443">
        <w:rPr>
          <w:smallCaps/>
        </w:rPr>
        <w:t>sinus petrosus sup</w:t>
      </w:r>
      <w:r>
        <w:t xml:space="preserve">. et </w:t>
      </w:r>
      <w:r w:rsidRPr="00D90443">
        <w:rPr>
          <w:smallCaps/>
        </w:rPr>
        <w:t>inf</w:t>
      </w:r>
      <w:r>
        <w:t>.</w:t>
      </w:r>
    </w:p>
    <w:p w14:paraId="6A6FBD08" w14:textId="77777777" w:rsidR="001B1547" w:rsidRDefault="00940EA5" w:rsidP="001B1547">
      <w:pPr>
        <w:pStyle w:val="ListParagraph"/>
        <w:numPr>
          <w:ilvl w:val="2"/>
          <w:numId w:val="11"/>
        </w:numPr>
      </w:pPr>
      <w:r>
        <w:rPr>
          <w:rStyle w:val="Blue"/>
          <w:i/>
        </w:rPr>
        <w:t>pterygopalatine / pterygoid</w:t>
      </w:r>
      <w:r w:rsidR="001B1547" w:rsidRPr="00D90443">
        <w:rPr>
          <w:rStyle w:val="Blue"/>
          <w:i/>
        </w:rPr>
        <w:t xml:space="preserve"> venous plexuses</w:t>
      </w:r>
      <w:r w:rsidR="001B1547" w:rsidRPr="00D90443">
        <w:t xml:space="preserve"> </w:t>
      </w:r>
      <w:r w:rsidR="001B1547">
        <w:t>(</w:t>
      </w:r>
      <w:r w:rsidR="001B1547" w:rsidRPr="00D90443">
        <w:t>through foramen ovale</w:t>
      </w:r>
      <w:r w:rsidR="001B1547">
        <w:t xml:space="preserve"> and emissary veins)</w:t>
      </w:r>
    </w:p>
    <w:p w14:paraId="5BB3DB5C" w14:textId="77777777" w:rsidR="001B1547" w:rsidRDefault="001B1547" w:rsidP="001B1547">
      <w:pPr>
        <w:pStyle w:val="ListParagraph"/>
        <w:numPr>
          <w:ilvl w:val="2"/>
          <w:numId w:val="11"/>
        </w:numPr>
      </w:pPr>
      <w:r w:rsidRPr="00D90443">
        <w:rPr>
          <w:rStyle w:val="Blue"/>
          <w:i/>
        </w:rPr>
        <w:t>clival (</w:t>
      </w:r>
      <w:r>
        <w:rPr>
          <w:rStyle w:val="Blue"/>
          <w:i/>
        </w:rPr>
        <w:t xml:space="preserve">dorsum sellae sinus, </w:t>
      </w:r>
      <w:r w:rsidRPr="00D90443">
        <w:rPr>
          <w:rStyle w:val="Blue"/>
          <w:i/>
        </w:rPr>
        <w:t>basilar</w:t>
      </w:r>
      <w:r>
        <w:rPr>
          <w:rStyle w:val="Blue"/>
          <w:i/>
        </w:rPr>
        <w:t xml:space="preserve"> sinus</w:t>
      </w:r>
      <w:r w:rsidRPr="00D90443">
        <w:rPr>
          <w:rStyle w:val="Blue"/>
          <w:i/>
        </w:rPr>
        <w:t>) venous plexus</w:t>
      </w:r>
      <w:r>
        <w:t xml:space="preserve"> →</w:t>
      </w:r>
      <w:r w:rsidR="0030153C" w:rsidRPr="0030153C">
        <w:rPr>
          <w:rFonts w:ascii="Arial" w:hAnsi="Arial" w:cs="Arial"/>
          <w:color w:val="333333"/>
          <w:sz w:val="36"/>
          <w:szCs w:val="36"/>
          <w:shd w:val="clear" w:color="auto" w:fill="FFFFF0"/>
        </w:rPr>
        <w:t xml:space="preserve"> </w:t>
      </w:r>
      <w:r w:rsidR="0030153C" w:rsidRPr="00E92C8A">
        <w:t>jugular veins or marginal sinus,</w:t>
      </w:r>
      <w:r>
        <w:t xml:space="preserve"> </w:t>
      </w:r>
      <w:r w:rsidRPr="00DF3F22">
        <w:rPr>
          <w:b/>
          <w:i/>
          <w:color w:val="0000FF"/>
        </w:rPr>
        <w:t xml:space="preserve">Batson’s </w:t>
      </w:r>
      <w:r>
        <w:rPr>
          <w:b/>
          <w:i/>
          <w:color w:val="0000FF"/>
        </w:rPr>
        <w:t xml:space="preserve">venous </w:t>
      </w:r>
      <w:r w:rsidRPr="00DF3F22">
        <w:rPr>
          <w:b/>
          <w:i/>
          <w:color w:val="0000FF"/>
        </w:rPr>
        <w:t>plexus</w:t>
      </w:r>
    </w:p>
    <w:p w14:paraId="1DF33124" w14:textId="77777777" w:rsidR="006F6D80" w:rsidRPr="00223B2D" w:rsidRDefault="00C93B56" w:rsidP="006F6D80">
      <w:pPr>
        <w:numPr>
          <w:ilvl w:val="1"/>
          <w:numId w:val="11"/>
        </w:numPr>
      </w:pPr>
      <w:r w:rsidRPr="00E92C8A">
        <w:rPr>
          <w:u w:val="single"/>
        </w:rPr>
        <w:t>structures inside</w:t>
      </w:r>
      <w:r w:rsidR="00A86E7E" w:rsidRPr="00223B2D">
        <w:t xml:space="preserve">: </w:t>
      </w:r>
      <w:r w:rsidRPr="00223B2D">
        <w:rPr>
          <w:color w:val="FF0000"/>
        </w:rPr>
        <w:t>intracavernous ICA</w:t>
      </w:r>
      <w:r w:rsidR="00A86E7E" w:rsidRPr="00223B2D">
        <w:t xml:space="preserve">, </w:t>
      </w:r>
      <w:r w:rsidR="00A86E7E" w:rsidRPr="00223B2D">
        <w:rPr>
          <w:b/>
        </w:rPr>
        <w:t>CN6</w:t>
      </w:r>
      <w:r w:rsidR="002F492F" w:rsidRPr="00223B2D">
        <w:t>.</w:t>
      </w:r>
    </w:p>
    <w:p w14:paraId="15B0E7F4" w14:textId="77777777" w:rsidR="00A86E7E" w:rsidRPr="00223B2D" w:rsidRDefault="00C93B56" w:rsidP="006F6D80">
      <w:pPr>
        <w:numPr>
          <w:ilvl w:val="1"/>
          <w:numId w:val="11"/>
        </w:numPr>
      </w:pPr>
      <w:r w:rsidRPr="00E92C8A">
        <w:rPr>
          <w:u w:val="single"/>
        </w:rPr>
        <w:t>along lateral wall</w:t>
      </w:r>
      <w:r w:rsidR="003C6458" w:rsidRPr="00223B2D">
        <w:t>: CN3, CN4, CN5</w:t>
      </w:r>
      <w:r w:rsidR="001E5FB1" w:rsidRPr="00223B2D">
        <w:rPr>
          <w:vertAlign w:val="subscript"/>
        </w:rPr>
        <w:t>1</w:t>
      </w:r>
      <w:r w:rsidR="001E5FB1" w:rsidRPr="00223B2D">
        <w:t xml:space="preserve"> (</w:t>
      </w:r>
      <w:r w:rsidRPr="00E92C8A">
        <w:t>inferiorly -</w:t>
      </w:r>
      <w:r w:rsidR="001E5FB1" w:rsidRPr="00223B2D">
        <w:t xml:space="preserve"> CN5</w:t>
      </w:r>
      <w:r w:rsidR="001E5FB1" w:rsidRPr="00223B2D">
        <w:rPr>
          <w:vertAlign w:val="subscript"/>
        </w:rPr>
        <w:t>2</w:t>
      </w:r>
      <w:r w:rsidR="00654CF3" w:rsidRPr="00223B2D">
        <w:t>):</w:t>
      </w:r>
    </w:p>
    <w:p w14:paraId="3EBF461F" w14:textId="77777777" w:rsidR="002F492F" w:rsidRDefault="002F492F" w:rsidP="002F492F">
      <w:pPr>
        <w:ind w:left="360"/>
        <w:rPr>
          <w:u w:val="single"/>
          <w:lang w:val="lt-LT"/>
        </w:rPr>
      </w:pPr>
    </w:p>
    <w:p w14:paraId="4AF1DBDE" w14:textId="77777777" w:rsidR="002F492F" w:rsidRDefault="002F492F" w:rsidP="002F492F">
      <w:pPr>
        <w:ind w:left="360"/>
      </w:pPr>
      <w:r>
        <w:rPr>
          <w:noProof/>
        </w:rPr>
        <w:drawing>
          <wp:inline distT="0" distB="0" distL="0" distR="0" wp14:anchorId="22DA90FC" wp14:editId="35F8E884">
            <wp:extent cx="4370841" cy="3785624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70841" cy="378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CADDD" w14:textId="77777777" w:rsidR="002F492F" w:rsidRDefault="002F492F" w:rsidP="002F492F">
      <w:pPr>
        <w:ind w:left="360"/>
      </w:pPr>
      <w:r>
        <w:rPr>
          <w:noProof/>
        </w:rPr>
        <w:drawing>
          <wp:inline distT="0" distB="0" distL="0" distR="0" wp14:anchorId="28FCE90B" wp14:editId="098523B7">
            <wp:extent cx="4160528" cy="3974600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60528" cy="397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6C570" w14:textId="77777777" w:rsidR="00D90443" w:rsidRDefault="00D90443" w:rsidP="002F492F">
      <w:pPr>
        <w:ind w:left="360"/>
      </w:pPr>
      <w:r>
        <w:rPr>
          <w:noProof/>
        </w:rPr>
        <w:drawing>
          <wp:inline distT="0" distB="0" distL="0" distR="0" wp14:anchorId="53B7D95A" wp14:editId="4F1A4289">
            <wp:extent cx="5095875" cy="50292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11E78" w14:textId="77777777" w:rsidR="00D90443" w:rsidRDefault="00D90443" w:rsidP="002F492F">
      <w:pPr>
        <w:ind w:left="360"/>
      </w:pPr>
    </w:p>
    <w:p w14:paraId="51FAD80E" w14:textId="77777777" w:rsidR="00F0630F" w:rsidRDefault="00F0630F" w:rsidP="002F492F">
      <w:pPr>
        <w:ind w:left="360"/>
      </w:pPr>
      <w:r>
        <w:rPr>
          <w:noProof/>
        </w:rPr>
        <w:drawing>
          <wp:inline distT="0" distB="0" distL="0" distR="0" wp14:anchorId="3D7770BD" wp14:editId="2A2CDCE0">
            <wp:extent cx="6300470" cy="3395532"/>
            <wp:effectExtent l="0" t="0" r="5080" b="0"/>
            <wp:docPr id="27" name="Picture 27" descr="https://ars.els-cdn.com/content/image/1-s2.0-S1878875018322617-gr1_l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rs.els-cdn.com/content/image/1-s2.0-S1878875018322617-gr1_lrg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9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F71AC" w14:textId="77777777" w:rsidR="00F0630F" w:rsidRPr="001E5FB1" w:rsidRDefault="00F0630F" w:rsidP="002F492F">
      <w:pPr>
        <w:ind w:left="360"/>
      </w:pPr>
    </w:p>
    <w:p w14:paraId="5FF88C21" w14:textId="77777777" w:rsidR="006F6D80" w:rsidRPr="001E5FB1" w:rsidRDefault="006F6D80"/>
    <w:p w14:paraId="5D24B41D" w14:textId="77777777" w:rsidR="0082119B" w:rsidRPr="006F6D80" w:rsidRDefault="0082119B" w:rsidP="0082119B">
      <w:pPr>
        <w:pStyle w:val="Nervous6"/>
        <w:ind w:right="7087"/>
        <w:rPr>
          <w:color w:val="CCFFFF"/>
        </w:rPr>
      </w:pPr>
      <w:bookmarkStart w:id="11" w:name="_Toc101112879"/>
      <w:r w:rsidRPr="006F6D80">
        <w:rPr>
          <w:color w:val="CCFFFF"/>
        </w:rPr>
        <w:t>Sinus petrosus superior</w:t>
      </w:r>
      <w:bookmarkEnd w:id="11"/>
    </w:p>
    <w:p w14:paraId="641EAC7A" w14:textId="77777777" w:rsidR="0057006D" w:rsidRPr="0057006D" w:rsidRDefault="0057006D" w:rsidP="00627227">
      <w:pPr>
        <w:numPr>
          <w:ilvl w:val="1"/>
          <w:numId w:val="33"/>
        </w:numPr>
      </w:pPr>
      <w:r w:rsidRPr="001A7C69">
        <w:rPr>
          <w:u w:val="single"/>
          <w:lang w:val="lt-LT"/>
        </w:rPr>
        <w:t>eina</w:t>
      </w:r>
      <w:r>
        <w:rPr>
          <w:lang w:val="lt-LT"/>
        </w:rPr>
        <w:t xml:space="preserve"> </w:t>
      </w:r>
      <w:r>
        <w:t>in groove along</w:t>
      </w:r>
      <w:r w:rsidRPr="00DF3F22">
        <w:t xml:space="preserve"> </w:t>
      </w:r>
      <w:r>
        <w:rPr>
          <w:i/>
          <w:smallCaps/>
        </w:rPr>
        <w:t>crest of petrous temporal bone</w:t>
      </w:r>
      <w:r>
        <w:rPr>
          <w:lang w:val="lt-LT"/>
        </w:rPr>
        <w:t xml:space="preserve"> (kur tvirtinasi </w:t>
      </w:r>
      <w:r w:rsidRPr="0057006D">
        <w:rPr>
          <w:i/>
          <w:smallCaps/>
        </w:rPr>
        <w:t>tentorium cerebelli</w:t>
      </w:r>
      <w:r>
        <w:rPr>
          <w:lang w:val="lt-LT"/>
        </w:rPr>
        <w:t>).</w:t>
      </w:r>
    </w:p>
    <w:p w14:paraId="07CBAC66" w14:textId="77777777" w:rsidR="0057006D" w:rsidRPr="002A325A" w:rsidRDefault="002A325A" w:rsidP="00627227">
      <w:pPr>
        <w:numPr>
          <w:ilvl w:val="1"/>
          <w:numId w:val="33"/>
        </w:numPr>
        <w:rPr>
          <w:lang w:val="de-DE"/>
        </w:rPr>
      </w:pPr>
      <w:r w:rsidRPr="002A325A">
        <w:rPr>
          <w:u w:val="single"/>
          <w:lang w:val="lt-LT"/>
        </w:rPr>
        <w:t>jungia</w:t>
      </w:r>
      <w:r w:rsidRPr="002A325A">
        <w:rPr>
          <w:lang w:val="de-DE"/>
        </w:rPr>
        <w:t xml:space="preserve"> </w:t>
      </w:r>
      <w:r w:rsidRPr="002A325A">
        <w:rPr>
          <w:smallCaps/>
          <w:lang w:val="de-DE"/>
        </w:rPr>
        <w:t>sinus cavernosus</w:t>
      </w:r>
      <w:r w:rsidRPr="002A325A">
        <w:rPr>
          <w:lang w:val="de-DE"/>
        </w:rPr>
        <w:t xml:space="preserve"> su </w:t>
      </w:r>
      <w:r w:rsidRPr="002A325A">
        <w:rPr>
          <w:smallCaps/>
          <w:lang w:val="de-DE"/>
        </w:rPr>
        <w:t>sinus transversus-sinus sigmoideum</w:t>
      </w:r>
      <w:r w:rsidRPr="002A325A">
        <w:rPr>
          <w:lang w:val="de-DE"/>
        </w:rPr>
        <w:t xml:space="preserve"> jungtimi.</w:t>
      </w:r>
    </w:p>
    <w:p w14:paraId="2BA183FF" w14:textId="77777777" w:rsidR="002A325A" w:rsidRPr="002A325A" w:rsidRDefault="002A325A" w:rsidP="00627227">
      <w:pPr>
        <w:numPr>
          <w:ilvl w:val="1"/>
          <w:numId w:val="33"/>
        </w:numPr>
      </w:pPr>
      <w:r w:rsidRPr="002A325A">
        <w:rPr>
          <w:u w:val="single"/>
          <w:lang w:val="lt-LT"/>
        </w:rPr>
        <w:t>įteka</w:t>
      </w:r>
      <w:r w:rsidRPr="002A325A">
        <w:t xml:space="preserve"> </w:t>
      </w:r>
      <w:r w:rsidRPr="002A325A">
        <w:rPr>
          <w:b/>
          <w:i/>
          <w:color w:val="0000FF"/>
        </w:rPr>
        <w:t>vv. hemispherii cerebelli sup</w:t>
      </w:r>
      <w:r w:rsidRPr="002A325A">
        <w:t>.,</w:t>
      </w:r>
      <w:r>
        <w:t xml:space="preserve"> </w:t>
      </w:r>
      <w:r w:rsidRPr="002A325A">
        <w:rPr>
          <w:lang w:val="lt-LT"/>
        </w:rPr>
        <w:t>kartais</w:t>
      </w:r>
      <w:r>
        <w:t xml:space="preserve"> </w:t>
      </w:r>
      <w:r w:rsidRPr="002A325A">
        <w:rPr>
          <w:i/>
          <w:color w:val="0000FF"/>
        </w:rPr>
        <w:t>v. cerebri media superficialis</w:t>
      </w:r>
      <w:r>
        <w:t>.</w:t>
      </w:r>
    </w:p>
    <w:p w14:paraId="6E51974A" w14:textId="77777777" w:rsidR="0082119B" w:rsidRPr="002A325A" w:rsidRDefault="0082119B"/>
    <w:p w14:paraId="4B25E0ED" w14:textId="77777777" w:rsidR="0082119B" w:rsidRPr="002A325A" w:rsidRDefault="0082119B"/>
    <w:p w14:paraId="0732C56F" w14:textId="77777777" w:rsidR="0082119B" w:rsidRPr="006F6D80" w:rsidRDefault="0082119B" w:rsidP="0082119B">
      <w:pPr>
        <w:pStyle w:val="Nervous6"/>
        <w:ind w:right="7087"/>
        <w:rPr>
          <w:color w:val="CCFFFF"/>
        </w:rPr>
      </w:pPr>
      <w:bookmarkStart w:id="12" w:name="_Toc101112880"/>
      <w:r w:rsidRPr="006F6D80">
        <w:rPr>
          <w:color w:val="CCFFFF"/>
        </w:rPr>
        <w:t>Sinus petrosus inferior</w:t>
      </w:r>
      <w:bookmarkEnd w:id="12"/>
    </w:p>
    <w:p w14:paraId="41CCE4ED" w14:textId="77777777" w:rsidR="002A325A" w:rsidRPr="00B172E6" w:rsidRDefault="00B172E6" w:rsidP="00627227">
      <w:pPr>
        <w:numPr>
          <w:ilvl w:val="1"/>
          <w:numId w:val="33"/>
        </w:numPr>
      </w:pPr>
      <w:r w:rsidRPr="00B172E6">
        <w:rPr>
          <w:u w:val="single"/>
        </w:rPr>
        <w:t>courses</w:t>
      </w:r>
      <w:r w:rsidR="002A325A" w:rsidRPr="00B172E6">
        <w:t xml:space="preserve"> in groove on </w:t>
      </w:r>
      <w:r w:rsidR="002A325A" w:rsidRPr="00B172E6">
        <w:rPr>
          <w:i/>
          <w:smallCaps/>
        </w:rPr>
        <w:t>petrooccipital fissure</w:t>
      </w:r>
      <w:r w:rsidRPr="00B172E6">
        <w:t xml:space="preserve"> (or just above it)</w:t>
      </w:r>
    </w:p>
    <w:p w14:paraId="6C773B60" w14:textId="77777777" w:rsidR="0094010F" w:rsidRPr="0094010F" w:rsidRDefault="0094010F" w:rsidP="00627227">
      <w:pPr>
        <w:numPr>
          <w:ilvl w:val="1"/>
          <w:numId w:val="33"/>
        </w:numPr>
      </w:pPr>
      <w:r w:rsidRPr="002A325A">
        <w:rPr>
          <w:u w:val="single"/>
          <w:lang w:val="lt-LT"/>
        </w:rPr>
        <w:t>jungia</w:t>
      </w:r>
      <w:r w:rsidRPr="0094010F">
        <w:t xml:space="preserve"> </w:t>
      </w:r>
      <w:r w:rsidRPr="0094010F">
        <w:rPr>
          <w:smallCaps/>
        </w:rPr>
        <w:t>sinus cavernosus</w:t>
      </w:r>
      <w:r w:rsidRPr="0094010F">
        <w:t xml:space="preserve"> </w:t>
      </w:r>
      <w:r w:rsidR="00B172E6">
        <w:t xml:space="preserve">&amp; </w:t>
      </w:r>
      <w:r w:rsidR="00B172E6" w:rsidRPr="00D90443">
        <w:rPr>
          <w:rStyle w:val="Blue"/>
          <w:i/>
        </w:rPr>
        <w:t>clival (basilar) venous plexus</w:t>
      </w:r>
      <w:r w:rsidR="00B172E6">
        <w:t xml:space="preserve"> </w:t>
      </w:r>
      <w:r w:rsidR="00B172E6">
        <w:rPr>
          <w:lang w:val="lt-LT"/>
        </w:rPr>
        <w:t>→</w:t>
      </w:r>
      <w:r w:rsidRPr="0094010F">
        <w:t xml:space="preserve"> </w:t>
      </w:r>
      <w:r w:rsidRPr="0094010F">
        <w:rPr>
          <w:b/>
          <w:i/>
          <w:color w:val="0000FF"/>
        </w:rPr>
        <w:t>superior bulb of internal jugular vein</w:t>
      </w:r>
      <w:r>
        <w:rPr>
          <w:smallCaps/>
        </w:rPr>
        <w:t>-</w:t>
      </w:r>
      <w:r w:rsidRPr="002A325A">
        <w:rPr>
          <w:smallCaps/>
          <w:lang w:val="de-DE"/>
        </w:rPr>
        <w:t>sinus sigmoideum</w:t>
      </w:r>
      <w:r w:rsidRPr="002A325A">
        <w:rPr>
          <w:lang w:val="de-DE"/>
        </w:rPr>
        <w:t xml:space="preserve"> jungtimi.</w:t>
      </w:r>
    </w:p>
    <w:p w14:paraId="352DC591" w14:textId="77777777" w:rsidR="0094010F" w:rsidRPr="0094010F" w:rsidRDefault="0094010F" w:rsidP="00627227">
      <w:pPr>
        <w:numPr>
          <w:ilvl w:val="1"/>
          <w:numId w:val="33"/>
        </w:numPr>
      </w:pPr>
      <w:r w:rsidRPr="002A325A">
        <w:rPr>
          <w:u w:val="single"/>
          <w:lang w:val="lt-LT"/>
        </w:rPr>
        <w:t>įteka</w:t>
      </w:r>
      <w:r w:rsidRPr="002A325A">
        <w:t xml:space="preserve"> </w:t>
      </w:r>
      <w:r w:rsidRPr="002A325A">
        <w:rPr>
          <w:b/>
          <w:i/>
          <w:color w:val="0000FF"/>
        </w:rPr>
        <w:t xml:space="preserve">vv. </w:t>
      </w:r>
      <w:r>
        <w:rPr>
          <w:b/>
          <w:i/>
          <w:color w:val="0000FF"/>
        </w:rPr>
        <w:t>labyrinthi</w:t>
      </w:r>
      <w:r w:rsidRPr="002A325A">
        <w:t>,</w:t>
      </w:r>
      <w:r>
        <w:t xml:space="preserve"> </w:t>
      </w:r>
      <w:r w:rsidRPr="002A325A">
        <w:rPr>
          <w:b/>
          <w:i/>
          <w:color w:val="0000FF"/>
        </w:rPr>
        <w:t xml:space="preserve">vv. hemispherii cerebelli </w:t>
      </w:r>
      <w:r>
        <w:rPr>
          <w:b/>
          <w:i/>
          <w:color w:val="0000FF"/>
        </w:rPr>
        <w:t>inf</w:t>
      </w:r>
      <w:r w:rsidRPr="002A325A">
        <w:t>.</w:t>
      </w:r>
      <w:r>
        <w:t xml:space="preserve">, </w:t>
      </w:r>
      <w:r w:rsidRPr="0094010F">
        <w:rPr>
          <w:i/>
          <w:color w:val="0000FF"/>
          <w:lang w:val="lt-LT"/>
        </w:rPr>
        <w:t>smegenų kamieno venos</w:t>
      </w:r>
      <w:r>
        <w:rPr>
          <w:lang w:val="lt-LT"/>
        </w:rPr>
        <w:t>.</w:t>
      </w:r>
    </w:p>
    <w:p w14:paraId="38011089" w14:textId="77777777" w:rsidR="002A325A" w:rsidRPr="0094010F" w:rsidRDefault="002A325A"/>
    <w:p w14:paraId="1BE42ED7" w14:textId="77777777" w:rsidR="002A325A" w:rsidRPr="0094010F" w:rsidRDefault="002A325A"/>
    <w:p w14:paraId="1BE5A422" w14:textId="77777777" w:rsidR="002A325A" w:rsidRPr="006F6D80" w:rsidRDefault="002A325A" w:rsidP="002A325A">
      <w:pPr>
        <w:pStyle w:val="Nervous6"/>
        <w:ind w:right="7087"/>
        <w:rPr>
          <w:color w:val="CCFFFF"/>
        </w:rPr>
      </w:pPr>
      <w:bookmarkStart w:id="13" w:name="_Toc101112881"/>
      <w:r w:rsidRPr="006F6D80">
        <w:rPr>
          <w:color w:val="CCFFFF"/>
        </w:rPr>
        <w:t xml:space="preserve">Sinus </w:t>
      </w:r>
      <w:r>
        <w:rPr>
          <w:color w:val="CCFFFF"/>
        </w:rPr>
        <w:t>sphenoparietalis</w:t>
      </w:r>
      <w:bookmarkEnd w:id="13"/>
    </w:p>
    <w:p w14:paraId="53D65E67" w14:textId="77777777" w:rsidR="0094010F" w:rsidRDefault="0094010F" w:rsidP="0094010F">
      <w:pPr>
        <w:numPr>
          <w:ilvl w:val="0"/>
          <w:numId w:val="12"/>
        </w:numPr>
      </w:pPr>
      <w:r w:rsidRPr="0094010F">
        <w:rPr>
          <w:u w:val="single"/>
          <w:lang w:val="lt-LT"/>
        </w:rPr>
        <w:t>prasideda</w:t>
      </w:r>
      <w:r w:rsidRPr="0094010F">
        <w:rPr>
          <w:lang w:val="lt-LT"/>
        </w:rPr>
        <w:t xml:space="preserve"> ties</w:t>
      </w:r>
      <w:r>
        <w:t xml:space="preserve"> </w:t>
      </w:r>
      <w:r w:rsidRPr="0094010F">
        <w:rPr>
          <w:i/>
          <w:smallCaps/>
        </w:rPr>
        <w:t>os parietale</w:t>
      </w:r>
      <w:r>
        <w:t>.</w:t>
      </w:r>
    </w:p>
    <w:p w14:paraId="61F07C25" w14:textId="77777777" w:rsidR="005D05EE" w:rsidRDefault="0094010F" w:rsidP="0094010F">
      <w:pPr>
        <w:numPr>
          <w:ilvl w:val="0"/>
          <w:numId w:val="12"/>
        </w:numPr>
      </w:pPr>
      <w:r w:rsidRPr="0094010F">
        <w:rPr>
          <w:u w:val="single"/>
          <w:lang w:val="lt-LT"/>
        </w:rPr>
        <w:t>eina</w:t>
      </w:r>
      <w:r>
        <w:t xml:space="preserve"> </w:t>
      </w:r>
      <w:r w:rsidRPr="0094010F">
        <w:rPr>
          <w:i/>
          <w:smallCaps/>
        </w:rPr>
        <w:t>ala minor ossis sphenoidalis</w:t>
      </w:r>
      <w:r>
        <w:t xml:space="preserve"> </w:t>
      </w:r>
      <w:r w:rsidRPr="0094010F">
        <w:rPr>
          <w:lang w:val="lt-LT"/>
        </w:rPr>
        <w:t>pakraščiu</w:t>
      </w:r>
      <w:r w:rsidR="00F37B82">
        <w:t xml:space="preserve"> (sphenoid ridge).</w:t>
      </w:r>
    </w:p>
    <w:p w14:paraId="61D77267" w14:textId="77777777" w:rsidR="0094010F" w:rsidRPr="00E92C8A" w:rsidRDefault="00F37B82" w:rsidP="0094010F">
      <w:pPr>
        <w:numPr>
          <w:ilvl w:val="0"/>
          <w:numId w:val="12"/>
        </w:numPr>
      </w:pPr>
      <w:r w:rsidRPr="00E92C8A">
        <w:rPr>
          <w:u w:val="single"/>
        </w:rPr>
        <w:t>flows into</w:t>
      </w:r>
      <w:r w:rsidR="0094010F" w:rsidRPr="00E92C8A">
        <w:t xml:space="preserve"> </w:t>
      </w:r>
      <w:r w:rsidR="0094010F" w:rsidRPr="00E92C8A">
        <w:rPr>
          <w:smallCaps/>
        </w:rPr>
        <w:t>sinus cavernosus</w:t>
      </w:r>
      <w:r w:rsidR="0094010F" w:rsidRPr="00E92C8A">
        <w:t>.</w:t>
      </w:r>
    </w:p>
    <w:p w14:paraId="214CC6E4" w14:textId="77777777" w:rsidR="007C4E26" w:rsidRPr="00E92C8A" w:rsidRDefault="00F37B82" w:rsidP="0094010F">
      <w:pPr>
        <w:numPr>
          <w:ilvl w:val="0"/>
          <w:numId w:val="12"/>
        </w:numPr>
      </w:pPr>
      <w:r w:rsidRPr="00E92C8A">
        <w:rPr>
          <w:u w:val="single"/>
        </w:rPr>
        <w:t>receives</w:t>
      </w:r>
      <w:r w:rsidRPr="00E92C8A">
        <w:t xml:space="preserve"> </w:t>
      </w:r>
      <w:r w:rsidRPr="00E92C8A">
        <w:rPr>
          <w:rStyle w:val="Blue"/>
          <w:i/>
        </w:rPr>
        <w:t>superficial Sylvian veins</w:t>
      </w:r>
    </w:p>
    <w:p w14:paraId="1976DAC5" w14:textId="77777777" w:rsidR="00F37B82" w:rsidRPr="00E92C8A" w:rsidRDefault="00F37B82" w:rsidP="0094010F">
      <w:pPr>
        <w:numPr>
          <w:ilvl w:val="0"/>
          <w:numId w:val="12"/>
        </w:numPr>
      </w:pPr>
      <w:r w:rsidRPr="00E92C8A">
        <w:t xml:space="preserve">some believe that superficial sylvian veins drain into cavernous or </w:t>
      </w:r>
      <w:r>
        <w:t xml:space="preserve">superior </w:t>
      </w:r>
      <w:r w:rsidRPr="00E92C8A">
        <w:t>petrosal sinus directly, and a true sphenoparietal sinus is an independent entity</w:t>
      </w:r>
      <w:r w:rsidR="007C4E26">
        <w:t>:</w:t>
      </w:r>
    </w:p>
    <w:p w14:paraId="7FB3650B" w14:textId="77777777" w:rsidR="002A325A" w:rsidRDefault="002A325A"/>
    <w:p w14:paraId="20386104" w14:textId="77777777" w:rsidR="00223B2D" w:rsidRDefault="007C4E26" w:rsidP="00E92C8A">
      <w:pPr>
        <w:pStyle w:val="NormalWeb"/>
        <w:ind w:left="720"/>
        <w:rPr>
          <w:sz w:val="22"/>
        </w:rPr>
      </w:pPr>
      <w:r w:rsidRPr="00E92C8A">
        <w:rPr>
          <w:sz w:val="22"/>
        </w:rPr>
        <w:t>Three separate superficial Sylvian veins (</w:t>
      </w:r>
      <w:r w:rsidRPr="00E92C8A">
        <w:rPr>
          <w:i/>
          <w:sz w:val="22"/>
        </w:rPr>
        <w:t>purple</w:t>
      </w:r>
      <w:r w:rsidRPr="00E92C8A">
        <w:rPr>
          <w:sz w:val="22"/>
        </w:rPr>
        <w:t>) run adjacent to sphenoid ridge to join a common channel (</w:t>
      </w:r>
      <w:r w:rsidRPr="00E92C8A">
        <w:rPr>
          <w:i/>
          <w:sz w:val="22"/>
        </w:rPr>
        <w:t>white</w:t>
      </w:r>
      <w:r w:rsidRPr="00E92C8A">
        <w:rPr>
          <w:sz w:val="22"/>
        </w:rPr>
        <w:t>) which may be a common vein or perhaps a short sphenoparietal sinus</w:t>
      </w:r>
    </w:p>
    <w:p w14:paraId="2DEEA069" w14:textId="77777777" w:rsidR="007C4E26" w:rsidRPr="00E92C8A" w:rsidRDefault="007C4E26" w:rsidP="00E92C8A">
      <w:pPr>
        <w:pStyle w:val="NormalWeb"/>
        <w:ind w:left="720"/>
        <w:rPr>
          <w:sz w:val="22"/>
        </w:rPr>
      </w:pPr>
      <w:r>
        <w:rPr>
          <w:noProof/>
        </w:rPr>
        <w:drawing>
          <wp:inline distT="0" distB="0" distL="0" distR="0" wp14:anchorId="16224B87" wp14:editId="3CB83ED4">
            <wp:extent cx="5651839" cy="2872101"/>
            <wp:effectExtent l="0" t="0" r="6350" b="5080"/>
            <wp:docPr id="63" name="Picture 63" descr="http://www.neuroangio.org/wp-content/uploads/Venous/V_sylvian_veins_no_sphenoparietal_sinus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neuroangio.org/wp-content/uploads/Venous/V_sylvian_veins_no_sphenoparietal_sinus_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858" cy="287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C9A56" w14:textId="20063B94" w:rsidR="00654ECA" w:rsidRPr="00293BFF" w:rsidRDefault="00654ECA" w:rsidP="00E92C8A">
      <w:pPr>
        <w:ind w:left="72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B09A5F1" w14:textId="77777777" w:rsidR="002A0504" w:rsidRDefault="00654ECA">
      <w:r w:rsidRPr="00293BFF">
        <w:rPr>
          <w:color w:val="000000"/>
          <w:sz w:val="20"/>
        </w:rPr>
        <w:fldChar w:fldCharType="end"/>
      </w:r>
    </w:p>
    <w:p w14:paraId="4C2FDA14" w14:textId="77777777" w:rsidR="002A0504" w:rsidRDefault="002A0504" w:rsidP="00E92C8A">
      <w:pPr>
        <w:numPr>
          <w:ilvl w:val="0"/>
          <w:numId w:val="12"/>
        </w:numPr>
      </w:pPr>
      <w:r>
        <w:t xml:space="preserve">sometimes </w:t>
      </w:r>
      <w:r w:rsidRPr="00284ED8">
        <w:t xml:space="preserve">superficial sylvian veins </w:t>
      </w:r>
      <w:r>
        <w:t>may bypass cavernous sinus by taking lateral course (</w:t>
      </w:r>
      <w:r w:rsidRPr="00E92C8A">
        <w:rPr>
          <w:i/>
        </w:rPr>
        <w:t>black arrows</w:t>
      </w:r>
      <w:r>
        <w:t xml:space="preserve">) and </w:t>
      </w:r>
      <w:r w:rsidRPr="00284ED8">
        <w:t>drain</w:t>
      </w:r>
      <w:r>
        <w:t xml:space="preserve"> via foramen ovale (</w:t>
      </w:r>
      <w:r w:rsidRPr="00E92C8A">
        <w:rPr>
          <w:i/>
        </w:rPr>
        <w:t>white arrows</w:t>
      </w:r>
      <w:r>
        <w:t>) into pterygoid plexus:</w:t>
      </w:r>
    </w:p>
    <w:p w14:paraId="62CE0EB3" w14:textId="77777777" w:rsidR="007C4E26" w:rsidRDefault="002A0504" w:rsidP="00E92C8A">
      <w:pPr>
        <w:ind w:left="720"/>
      </w:pPr>
      <w:r>
        <w:rPr>
          <w:noProof/>
        </w:rPr>
        <w:drawing>
          <wp:inline distT="0" distB="0" distL="0" distR="0" wp14:anchorId="034F1B1E" wp14:editId="0CD0080C">
            <wp:extent cx="5643500" cy="2823663"/>
            <wp:effectExtent l="0" t="0" r="0" b="0"/>
            <wp:docPr id="76" name="Picture 76" descr="http://www.neuroangio.org/wp-content/uploads/Venous/Cavernous-Sinus/Cavernous-Sinus-Paracavernous-Sinus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neuroangio.org/wp-content/uploads/Venous/Cavernous-Sinus/Cavernous-Sinus-Paracavernous-Sinus-0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97" cy="282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6D647" w14:textId="67B50B07" w:rsidR="00654ECA" w:rsidRPr="00293BFF" w:rsidRDefault="00654ECA" w:rsidP="00E92C8A">
      <w:pPr>
        <w:ind w:left="720"/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05270ED4" w14:textId="77777777" w:rsidR="002A0504" w:rsidRDefault="00654ECA" w:rsidP="00E92C8A">
      <w:r w:rsidRPr="00293BFF">
        <w:rPr>
          <w:color w:val="000000"/>
          <w:sz w:val="20"/>
        </w:rPr>
        <w:fldChar w:fldCharType="end"/>
      </w:r>
    </w:p>
    <w:p w14:paraId="467094DC" w14:textId="77777777" w:rsidR="002A0504" w:rsidRPr="000836D2" w:rsidRDefault="002A0504" w:rsidP="00E92C8A"/>
    <w:p w14:paraId="680B9E73" w14:textId="77777777" w:rsidR="003F5BC0" w:rsidRDefault="003F5BC0"/>
    <w:p w14:paraId="20CA9C83" w14:textId="77777777" w:rsidR="003F5BC0" w:rsidRDefault="003F5BC0" w:rsidP="003F5BC0">
      <w:pPr>
        <w:pStyle w:val="Nervous1"/>
      </w:pPr>
      <w:bookmarkStart w:id="14" w:name="_Toc101112882"/>
      <w:r>
        <w:t>Meningeal veins</w:t>
      </w:r>
      <w:bookmarkEnd w:id="14"/>
    </w:p>
    <w:p w14:paraId="17E3154D" w14:textId="77777777" w:rsidR="003F5BC0" w:rsidRDefault="003F5BC0" w:rsidP="003F5BC0">
      <w:pPr>
        <w:pStyle w:val="NormalWeb"/>
      </w:pPr>
      <w:r>
        <w:t xml:space="preserve">- </w:t>
      </w:r>
      <w:r w:rsidRPr="0027237E">
        <w:t xml:space="preserve">epidural </w:t>
      </w:r>
      <w:r>
        <w:t>veins</w:t>
      </w:r>
      <w:r w:rsidRPr="0027237E">
        <w:t xml:space="preserve"> that </w:t>
      </w:r>
      <w:r>
        <w:t>drain dural structures (</w:t>
      </w:r>
      <w:r w:rsidRPr="0027237E">
        <w:t>falx cerebri,</w:t>
      </w:r>
      <w:r>
        <w:t xml:space="preserve"> </w:t>
      </w:r>
      <w:r w:rsidRPr="0027237E">
        <w:t xml:space="preserve">tentorium, </w:t>
      </w:r>
      <w:r>
        <w:t>cranial dura mater).</w:t>
      </w:r>
    </w:p>
    <w:p w14:paraId="7DB4D7ED" w14:textId="77777777" w:rsidR="003F5BC0" w:rsidRDefault="003F5BC0"/>
    <w:p w14:paraId="1DCC9EB4" w14:textId="77777777" w:rsidR="00607579" w:rsidRDefault="00607579"/>
    <w:p w14:paraId="4DF11FC1" w14:textId="77777777" w:rsidR="00607579" w:rsidRDefault="00607579" w:rsidP="00607579">
      <w:pPr>
        <w:pStyle w:val="Nervous1"/>
      </w:pPr>
      <w:bookmarkStart w:id="15" w:name="_Toc101112883"/>
      <w:r w:rsidRPr="007316BD">
        <w:t>Emissary veins</w:t>
      </w:r>
      <w:bookmarkEnd w:id="15"/>
    </w:p>
    <w:p w14:paraId="365C0A14" w14:textId="50700EA3" w:rsidR="00607579" w:rsidRDefault="00607579" w:rsidP="00607579">
      <w:r>
        <w:t xml:space="preserve">– </w:t>
      </w:r>
      <w:r w:rsidRPr="00607579">
        <w:rPr>
          <w:lang w:val="lt-LT"/>
        </w:rPr>
        <w:t>jungia</w:t>
      </w:r>
      <w:r>
        <w:t xml:space="preserve"> </w:t>
      </w:r>
      <w:r w:rsidRPr="007316BD">
        <w:rPr>
          <w:lang w:val="lt-LT"/>
        </w:rPr>
        <w:t>veninius sinusus su</w:t>
      </w:r>
      <w:r>
        <w:t xml:space="preserve"> diploe </w:t>
      </w:r>
      <w:r w:rsidRPr="007316BD">
        <w:rPr>
          <w:lang w:val="lt-LT"/>
        </w:rPr>
        <w:t>ir skalpo venomis</w:t>
      </w:r>
      <w:r>
        <w:t>:</w:t>
      </w:r>
      <w:r w:rsidR="00D23A40">
        <w:tab/>
      </w:r>
      <w:hyperlink w:anchor="Emissary_veins" w:history="1">
        <w:r w:rsidR="00D23A40" w:rsidRPr="00F734EA">
          <w:rPr>
            <w:rStyle w:val="Hyperlink"/>
          </w:rPr>
          <w:t>Radiology &gt;&gt;</w:t>
        </w:r>
      </w:hyperlink>
    </w:p>
    <w:p w14:paraId="03FB6860" w14:textId="77777777" w:rsidR="00607579" w:rsidRDefault="00607579" w:rsidP="00607579">
      <w:pPr>
        <w:numPr>
          <w:ilvl w:val="1"/>
          <w:numId w:val="6"/>
        </w:numPr>
      </w:pPr>
      <w:r w:rsidRPr="007316BD">
        <w:rPr>
          <w:b/>
          <w:color w:val="0000FF"/>
        </w:rPr>
        <w:t>condylar emissary vein</w:t>
      </w:r>
      <w:r>
        <w:t xml:space="preserve"> – per </w:t>
      </w:r>
      <w:r w:rsidRPr="00837574">
        <w:rPr>
          <w:b/>
          <w:i/>
        </w:rPr>
        <w:t>condylar canal</w:t>
      </w:r>
      <w:r>
        <w:t xml:space="preserve"> </w:t>
      </w:r>
      <w:r w:rsidRPr="00837574">
        <w:rPr>
          <w:lang w:val="lt-LT"/>
        </w:rPr>
        <w:t>sujungia</w:t>
      </w:r>
      <w:r>
        <w:t xml:space="preserve"> </w:t>
      </w:r>
      <w:r w:rsidRPr="00837574">
        <w:rPr>
          <w:smallCaps/>
        </w:rPr>
        <w:t>sinus sigmoideus</w:t>
      </w:r>
      <w:r>
        <w:t xml:space="preserve"> </w:t>
      </w:r>
      <w:r w:rsidRPr="00837574">
        <w:rPr>
          <w:lang w:val="lt-LT"/>
        </w:rPr>
        <w:t>su</w:t>
      </w:r>
      <w:r>
        <w:t xml:space="preserve"> </w:t>
      </w:r>
      <w:r w:rsidRPr="00837574">
        <w:rPr>
          <w:i/>
        </w:rPr>
        <w:t>external vertebral venous plexus</w:t>
      </w:r>
      <w:r>
        <w:t>.</w:t>
      </w:r>
    </w:p>
    <w:p w14:paraId="5EDFECCF" w14:textId="77777777" w:rsidR="00607579" w:rsidRDefault="00607579" w:rsidP="00607579">
      <w:pPr>
        <w:numPr>
          <w:ilvl w:val="1"/>
          <w:numId w:val="6"/>
        </w:numPr>
      </w:pPr>
      <w:r>
        <w:rPr>
          <w:b/>
          <w:color w:val="0000FF"/>
        </w:rPr>
        <w:t>mastoid</w:t>
      </w:r>
      <w:r w:rsidRPr="007316BD">
        <w:rPr>
          <w:b/>
          <w:color w:val="0000FF"/>
        </w:rPr>
        <w:t xml:space="preserve"> emissary vein</w:t>
      </w:r>
      <w:r>
        <w:t xml:space="preserve"> – per </w:t>
      </w:r>
      <w:r>
        <w:rPr>
          <w:b/>
          <w:i/>
        </w:rPr>
        <w:t>foramen mastoideum</w:t>
      </w:r>
      <w:r>
        <w:t xml:space="preserve"> </w:t>
      </w:r>
      <w:r w:rsidRPr="00837574">
        <w:rPr>
          <w:lang w:val="lt-LT"/>
        </w:rPr>
        <w:t>sujungia</w:t>
      </w:r>
      <w:r>
        <w:t xml:space="preserve"> </w:t>
      </w:r>
      <w:r w:rsidRPr="00837574">
        <w:rPr>
          <w:smallCaps/>
        </w:rPr>
        <w:t>sinus sigmoideus</w:t>
      </w:r>
      <w:r>
        <w:t xml:space="preserve"> </w:t>
      </w:r>
      <w:r w:rsidRPr="00837574">
        <w:rPr>
          <w:lang w:val="lt-LT"/>
        </w:rPr>
        <w:t>su</w:t>
      </w:r>
      <w:r>
        <w:t xml:space="preserve"> </w:t>
      </w:r>
      <w:r>
        <w:rPr>
          <w:i/>
        </w:rPr>
        <w:t>v. occipitalis</w:t>
      </w:r>
      <w:r>
        <w:t>.</w:t>
      </w:r>
    </w:p>
    <w:p w14:paraId="4F8CBB68" w14:textId="77777777" w:rsidR="00607579" w:rsidRDefault="00607579" w:rsidP="00607579">
      <w:pPr>
        <w:numPr>
          <w:ilvl w:val="1"/>
          <w:numId w:val="6"/>
        </w:numPr>
      </w:pPr>
      <w:r>
        <w:rPr>
          <w:b/>
          <w:color w:val="0000FF"/>
        </w:rPr>
        <w:t>occipital</w:t>
      </w:r>
      <w:r w:rsidRPr="007316BD">
        <w:rPr>
          <w:b/>
          <w:color w:val="0000FF"/>
        </w:rPr>
        <w:t xml:space="preserve"> emissary vein</w:t>
      </w:r>
      <w:r>
        <w:t xml:space="preserve"> – </w:t>
      </w:r>
      <w:r w:rsidRPr="0022034B">
        <w:rPr>
          <w:lang w:val="lt-LT"/>
        </w:rPr>
        <w:t>praduria</w:t>
      </w:r>
      <w:r>
        <w:t xml:space="preserve"> </w:t>
      </w:r>
      <w:r>
        <w:rPr>
          <w:b/>
          <w:i/>
        </w:rPr>
        <w:t>squama occipitalis</w:t>
      </w:r>
      <w:r>
        <w:t xml:space="preserve"> </w:t>
      </w:r>
      <w:r w:rsidRPr="0022034B">
        <w:rPr>
          <w:lang w:val="lt-LT"/>
        </w:rPr>
        <w:t>ir sujungia</w:t>
      </w:r>
      <w:r>
        <w:t xml:space="preserve"> </w:t>
      </w:r>
      <w:r>
        <w:rPr>
          <w:smallCaps/>
        </w:rPr>
        <w:t>confluens sinuum</w:t>
      </w:r>
      <w:r>
        <w:t xml:space="preserve"> </w:t>
      </w:r>
      <w:r w:rsidRPr="00837574">
        <w:rPr>
          <w:lang w:val="lt-LT"/>
        </w:rPr>
        <w:t>su</w:t>
      </w:r>
      <w:r>
        <w:t xml:space="preserve"> </w:t>
      </w:r>
      <w:r>
        <w:rPr>
          <w:i/>
        </w:rPr>
        <w:t>v. occipitalis</w:t>
      </w:r>
      <w:r>
        <w:t>.</w:t>
      </w:r>
    </w:p>
    <w:p w14:paraId="64FE686F" w14:textId="77777777" w:rsidR="00607579" w:rsidRDefault="00607579" w:rsidP="00607579">
      <w:pPr>
        <w:numPr>
          <w:ilvl w:val="1"/>
          <w:numId w:val="6"/>
        </w:numPr>
      </w:pPr>
      <w:r>
        <w:rPr>
          <w:b/>
          <w:color w:val="0000FF"/>
        </w:rPr>
        <w:t>parietal</w:t>
      </w:r>
      <w:r w:rsidRPr="007316BD">
        <w:rPr>
          <w:b/>
          <w:color w:val="0000FF"/>
        </w:rPr>
        <w:t xml:space="preserve"> emissary vein</w:t>
      </w:r>
      <w:r>
        <w:rPr>
          <w:b/>
          <w:color w:val="0000FF"/>
        </w:rPr>
        <w:t xml:space="preserve"> (Santorini)</w:t>
      </w:r>
      <w:r>
        <w:t xml:space="preserve"> –</w:t>
      </w:r>
      <w:r w:rsidR="00773B90">
        <w:t xml:space="preserve"> </w:t>
      </w:r>
      <w:r w:rsidRPr="00837574">
        <w:rPr>
          <w:lang w:val="lt-LT"/>
        </w:rPr>
        <w:t>sujungia</w:t>
      </w:r>
      <w:r>
        <w:t xml:space="preserve"> </w:t>
      </w:r>
      <w:r w:rsidRPr="00837574">
        <w:rPr>
          <w:smallCaps/>
        </w:rPr>
        <w:t xml:space="preserve">sinus </w:t>
      </w:r>
      <w:r>
        <w:rPr>
          <w:smallCaps/>
        </w:rPr>
        <w:t>sagittalis sup.</w:t>
      </w:r>
      <w:r>
        <w:t xml:space="preserve"> </w:t>
      </w:r>
      <w:r w:rsidRPr="00837574">
        <w:rPr>
          <w:lang w:val="lt-LT"/>
        </w:rPr>
        <w:t>su</w:t>
      </w:r>
      <w:r>
        <w:t xml:space="preserve"> </w:t>
      </w:r>
      <w:r>
        <w:rPr>
          <w:i/>
        </w:rPr>
        <w:t>v. temporalis superficialis</w:t>
      </w:r>
      <w:r>
        <w:t>.</w:t>
      </w:r>
    </w:p>
    <w:p w14:paraId="0EF95A7F" w14:textId="77777777" w:rsidR="00607579" w:rsidRDefault="008F6FF9" w:rsidP="00E92C8A">
      <w:pPr>
        <w:numPr>
          <w:ilvl w:val="0"/>
          <w:numId w:val="27"/>
        </w:numPr>
      </w:pPr>
      <w:r>
        <w:t>usually no clinic significance; but s</w:t>
      </w:r>
      <w:r w:rsidRPr="00E92C8A">
        <w:t xml:space="preserve">ometimes surgeons </w:t>
      </w:r>
      <w:r w:rsidRPr="0034676D">
        <w:t xml:space="preserve">encounter </w:t>
      </w:r>
      <w:r w:rsidRPr="00E92C8A">
        <w:rPr>
          <w:rStyle w:val="Red"/>
          <w:i/>
        </w:rPr>
        <w:t>profound bl</w:t>
      </w:r>
      <w:r w:rsidRPr="0034676D">
        <w:t>eeding from the bone</w:t>
      </w:r>
      <w:r w:rsidRPr="00E92C8A">
        <w:t xml:space="preserve"> when they “turn a flap”, followed by </w:t>
      </w:r>
      <w:r w:rsidRPr="00E92C8A">
        <w:rPr>
          <w:rStyle w:val="Red"/>
          <w:i/>
        </w:rPr>
        <w:t>unexplained (venous) brain infarct</w:t>
      </w:r>
      <w:r w:rsidRPr="00E92C8A">
        <w:t xml:space="preserve"> - likely due to encounter </w:t>
      </w:r>
      <w:r>
        <w:t>of</w:t>
      </w:r>
      <w:r w:rsidRPr="00E92C8A">
        <w:t xml:space="preserve"> particularly large and functionally important emissary vein</w:t>
      </w:r>
      <w:r>
        <w:t>.</w:t>
      </w:r>
    </w:p>
    <w:p w14:paraId="0F116A65" w14:textId="77777777" w:rsidR="001F1E94" w:rsidRDefault="001F1E94" w:rsidP="00607579"/>
    <w:p w14:paraId="2A2B5745" w14:textId="77777777" w:rsidR="008F6FF9" w:rsidRDefault="008F6FF9" w:rsidP="00607579"/>
    <w:p w14:paraId="5BBFBCD8" w14:textId="77777777" w:rsidR="001F1E94" w:rsidRDefault="001F1E94" w:rsidP="001F1E94">
      <w:pPr>
        <w:pStyle w:val="Nervous1"/>
      </w:pPr>
      <w:bookmarkStart w:id="16" w:name="_Toc101112884"/>
      <w:r w:rsidRPr="00141AA9">
        <w:rPr>
          <w:u w:color="000000"/>
        </w:rPr>
        <w:t>Diploic veins</w:t>
      </w:r>
      <w:bookmarkEnd w:id="16"/>
    </w:p>
    <w:p w14:paraId="65BC8EF2" w14:textId="5358208F" w:rsidR="001F1E94" w:rsidRPr="001F1E94" w:rsidRDefault="001F1E94" w:rsidP="001F1E94">
      <w:pPr>
        <w:numPr>
          <w:ilvl w:val="0"/>
          <w:numId w:val="27"/>
        </w:numPr>
        <w:rPr>
          <w:szCs w:val="24"/>
          <w:u w:val="single" w:color="000000"/>
        </w:rPr>
      </w:pPr>
      <w:r w:rsidRPr="0027237E">
        <w:t>run between</w:t>
      </w:r>
      <w:r>
        <w:t xml:space="preserve"> </w:t>
      </w:r>
      <w:r w:rsidRPr="0027237E">
        <w:t xml:space="preserve">tables of skull bone </w:t>
      </w:r>
      <w:r>
        <w:t xml:space="preserve">- </w:t>
      </w:r>
      <w:r w:rsidRPr="0027237E">
        <w:t>drain</w:t>
      </w:r>
      <w:r>
        <w:t xml:space="preserve"> </w:t>
      </w:r>
      <w:r w:rsidRPr="0027237E">
        <w:t>diploe</w:t>
      </w:r>
      <w:r>
        <w:t>.</w:t>
      </w:r>
      <w:r w:rsidR="00F734EA">
        <w:tab/>
      </w:r>
      <w:r w:rsidR="00F734EA">
        <w:tab/>
      </w:r>
      <w:hyperlink w:anchor="Diploic_veins" w:history="1">
        <w:r w:rsidR="00F734EA" w:rsidRPr="00F734EA">
          <w:rPr>
            <w:rStyle w:val="Hyperlink"/>
          </w:rPr>
          <w:t>Radiology &gt;&gt;</w:t>
        </w:r>
      </w:hyperlink>
    </w:p>
    <w:p w14:paraId="0DC4CA03" w14:textId="77777777" w:rsidR="001F1E94" w:rsidRDefault="001F1E94" w:rsidP="001F1E94">
      <w:pPr>
        <w:numPr>
          <w:ilvl w:val="0"/>
          <w:numId w:val="27"/>
        </w:numPr>
        <w:rPr>
          <w:szCs w:val="24"/>
          <w:u w:val="single" w:color="000000"/>
        </w:rPr>
      </w:pPr>
      <w:r w:rsidRPr="0027237E">
        <w:t>communicate extensively with</w:t>
      </w:r>
      <w:r>
        <w:t xml:space="preserve"> </w:t>
      </w:r>
      <w:r w:rsidRPr="0027237E">
        <w:t>extracranial venous system,</w:t>
      </w:r>
      <w:r>
        <w:t xml:space="preserve"> </w:t>
      </w:r>
      <w:r w:rsidRPr="0027237E">
        <w:t>meningeal veins, and</w:t>
      </w:r>
      <w:r>
        <w:t xml:space="preserve"> </w:t>
      </w:r>
      <w:r w:rsidRPr="0027237E">
        <w:t>dural sinuses</w:t>
      </w:r>
      <w:r w:rsidR="00F734EA">
        <w:t xml:space="preserve"> (i.e. can receive emissary veins)</w:t>
      </w:r>
      <w:r>
        <w:t>.</w:t>
      </w:r>
    </w:p>
    <w:p w14:paraId="51867E60" w14:textId="77777777" w:rsidR="00607579" w:rsidRDefault="001F1E94" w:rsidP="001F1E94">
      <w:pPr>
        <w:numPr>
          <w:ilvl w:val="0"/>
          <w:numId w:val="27"/>
        </w:numPr>
      </w:pPr>
      <w:r w:rsidRPr="001F1E94">
        <w:rPr>
          <w:szCs w:val="24"/>
          <w:u w:val="single" w:color="000000"/>
        </w:rPr>
        <w:t>m</w:t>
      </w:r>
      <w:r w:rsidR="00607579" w:rsidRPr="001F1E94">
        <w:rPr>
          <w:szCs w:val="24"/>
          <w:u w:val="single" w:color="000000"/>
        </w:rPr>
        <w:t xml:space="preserve">ain </w:t>
      </w:r>
      <w:r w:rsidR="00607579" w:rsidRPr="001F1E94">
        <w:rPr>
          <w:color w:val="000000"/>
          <w:szCs w:val="24"/>
          <w:u w:val="single" w:color="000000"/>
        </w:rPr>
        <w:t>diploic veins</w:t>
      </w:r>
      <w:r w:rsidR="00607579">
        <w:t>:</w:t>
      </w:r>
    </w:p>
    <w:p w14:paraId="2FAB05F0" w14:textId="77777777" w:rsidR="00607579" w:rsidRDefault="00607579" w:rsidP="001F1E94">
      <w:pPr>
        <w:numPr>
          <w:ilvl w:val="0"/>
          <w:numId w:val="26"/>
        </w:numPr>
      </w:pPr>
      <w:r>
        <w:t>frontal</w:t>
      </w:r>
    </w:p>
    <w:p w14:paraId="4F0F9297" w14:textId="77777777" w:rsidR="00607579" w:rsidRDefault="00607579" w:rsidP="00607579">
      <w:pPr>
        <w:numPr>
          <w:ilvl w:val="0"/>
          <w:numId w:val="26"/>
        </w:numPr>
      </w:pPr>
      <w:r>
        <w:t>anterior temporal</w:t>
      </w:r>
    </w:p>
    <w:p w14:paraId="237792DC" w14:textId="77777777" w:rsidR="00607579" w:rsidRDefault="00607579" w:rsidP="00607579">
      <w:pPr>
        <w:numPr>
          <w:ilvl w:val="0"/>
          <w:numId w:val="26"/>
        </w:numPr>
      </w:pPr>
      <w:r>
        <w:t>posterior</w:t>
      </w:r>
      <w:r w:rsidRPr="00141AA9">
        <w:t xml:space="preserve"> </w:t>
      </w:r>
      <w:r>
        <w:t>temporal</w:t>
      </w:r>
    </w:p>
    <w:p w14:paraId="3D49B9E5" w14:textId="77777777" w:rsidR="00607579" w:rsidRDefault="00607579" w:rsidP="00607579">
      <w:pPr>
        <w:numPr>
          <w:ilvl w:val="0"/>
          <w:numId w:val="26"/>
        </w:numPr>
      </w:pPr>
      <w:r>
        <w:t>occipital</w:t>
      </w:r>
    </w:p>
    <w:p w14:paraId="506D53F7" w14:textId="77777777" w:rsidR="00607579" w:rsidRDefault="00607579"/>
    <w:p w14:paraId="0D3B1967" w14:textId="77777777" w:rsidR="00E77376" w:rsidRDefault="00E77376"/>
    <w:p w14:paraId="2F4A42C2" w14:textId="77777777" w:rsidR="00E77376" w:rsidRDefault="00E77376" w:rsidP="00E77376">
      <w:pPr>
        <w:pStyle w:val="Nervous1"/>
      </w:pPr>
      <w:bookmarkStart w:id="17" w:name="_Toc101112885"/>
      <w:r>
        <w:t>Superficial Cerebral veins</w:t>
      </w:r>
      <w:bookmarkEnd w:id="17"/>
    </w:p>
    <w:p w14:paraId="4EEFEB1C" w14:textId="77777777" w:rsidR="000641F0" w:rsidRDefault="000641F0" w:rsidP="000641F0">
      <w:r>
        <w:t xml:space="preserve">- drain </w:t>
      </w:r>
      <w:r w:rsidRPr="000641F0">
        <w:rPr>
          <w:smallCaps/>
          <w:highlight w:val="yellow"/>
        </w:rPr>
        <w:t>cortex</w:t>
      </w:r>
      <w:r>
        <w:t xml:space="preserve"> and </w:t>
      </w:r>
      <w:r w:rsidRPr="000641F0">
        <w:rPr>
          <w:smallCaps/>
          <w:highlight w:val="yellow"/>
        </w:rPr>
        <w:t>subcortical white matter</w:t>
      </w:r>
      <w:r>
        <w:t>.</w:t>
      </w:r>
    </w:p>
    <w:p w14:paraId="651B7AD2" w14:textId="77777777" w:rsidR="002B7DDC" w:rsidRDefault="002B7DDC" w:rsidP="000641F0">
      <w:pPr>
        <w:numPr>
          <w:ilvl w:val="0"/>
          <w:numId w:val="17"/>
        </w:numPr>
      </w:pPr>
      <w:r w:rsidRPr="0027237E">
        <w:t>lie along</w:t>
      </w:r>
      <w:r>
        <w:t xml:space="preserve"> </w:t>
      </w:r>
      <w:r w:rsidRPr="0027237E">
        <w:t>cortical sulci</w:t>
      </w:r>
      <w:r>
        <w:t>.</w:t>
      </w:r>
    </w:p>
    <w:p w14:paraId="6A43A879" w14:textId="77777777" w:rsidR="000B1188" w:rsidRDefault="000B1188" w:rsidP="000641F0">
      <w:pPr>
        <w:numPr>
          <w:ilvl w:val="0"/>
          <w:numId w:val="17"/>
        </w:numPr>
      </w:pPr>
      <w:r>
        <w:t>highly variable (vs. deep cerebral veins).</w:t>
      </w:r>
    </w:p>
    <w:p w14:paraId="40A31029" w14:textId="77777777" w:rsidR="000641F0" w:rsidRDefault="000641F0" w:rsidP="000641F0">
      <w:pPr>
        <w:numPr>
          <w:ilvl w:val="0"/>
          <w:numId w:val="17"/>
        </w:numPr>
      </w:pPr>
      <w:r>
        <w:t xml:space="preserve">anastomose freely in pia </w:t>
      </w:r>
      <w:r w:rsidR="00A33B37">
        <w:t xml:space="preserve">→ </w:t>
      </w:r>
      <w:r>
        <w:t xml:space="preserve">form larger veins </w:t>
      </w:r>
      <w:r w:rsidR="00A33B37">
        <w:t xml:space="preserve">→ </w:t>
      </w:r>
      <w:r>
        <w:t xml:space="preserve">empty into </w:t>
      </w:r>
      <w:r w:rsidRPr="005F14DF">
        <w:rPr>
          <w:smallCaps/>
        </w:rPr>
        <w:t>dural sinuses</w:t>
      </w:r>
      <w:r>
        <w:t>.</w:t>
      </w:r>
    </w:p>
    <w:p w14:paraId="4AAFC571" w14:textId="77777777" w:rsidR="000641F0" w:rsidRDefault="000641F0" w:rsidP="000641F0"/>
    <w:p w14:paraId="54366401" w14:textId="77777777" w:rsidR="00E77376" w:rsidRDefault="00126C8A" w:rsidP="000641F0">
      <w:pPr>
        <w:jc w:val="center"/>
      </w:pPr>
      <w:r>
        <w:rPr>
          <w:noProof/>
        </w:rPr>
        <w:drawing>
          <wp:inline distT="0" distB="0" distL="0" distR="0" wp14:anchorId="23D1660B" wp14:editId="33446883">
            <wp:extent cx="5114925" cy="3657600"/>
            <wp:effectExtent l="0" t="0" r="9525" b="0"/>
            <wp:docPr id="7" name="Picture 7" descr="D:\Viktoro\Neuroscience\A. Neuroscience Basics\A201-211. Vascular\00. Pictures\External cerebral ve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A. Neuroscience Basics\A201-211. Vascular\00. Pictures\External cerebral vein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7600A" w14:textId="77777777" w:rsidR="00E77376" w:rsidRDefault="00E77376"/>
    <w:p w14:paraId="411C4C21" w14:textId="77777777" w:rsidR="009024D9" w:rsidRDefault="00126C8A">
      <w:r>
        <w:rPr>
          <w:noProof/>
        </w:rPr>
        <w:drawing>
          <wp:inline distT="0" distB="0" distL="0" distR="0" wp14:anchorId="626A40D8" wp14:editId="21467919">
            <wp:extent cx="5981700" cy="4781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686C" w14:textId="77777777" w:rsidR="009024D9" w:rsidRDefault="00126C8A" w:rsidP="00DA3365">
      <w:pPr>
        <w:ind w:left="-709"/>
      </w:pPr>
      <w:r>
        <w:rPr>
          <w:noProof/>
        </w:rPr>
        <w:drawing>
          <wp:inline distT="0" distB="0" distL="0" distR="0" wp14:anchorId="27A06EFA" wp14:editId="50CE3DD1">
            <wp:extent cx="7000875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000A7" w14:textId="77777777" w:rsidR="0054162F" w:rsidRDefault="00B172E6">
      <w:r>
        <w:rPr>
          <w:noProof/>
        </w:rPr>
        <w:drawing>
          <wp:inline distT="0" distB="0" distL="0" distR="0" wp14:anchorId="13266254" wp14:editId="4296FD78">
            <wp:extent cx="5105400" cy="59626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5E59A" w14:textId="77777777" w:rsidR="00B3214B" w:rsidRDefault="00B3214B" w:rsidP="00B3214B">
      <w:pPr>
        <w:autoSpaceDE w:val="0"/>
        <w:autoSpaceDN w:val="0"/>
        <w:adjustRightInd w:val="0"/>
      </w:pPr>
      <w:r>
        <w:t xml:space="preserve">If </w:t>
      </w:r>
      <w:r w:rsidRPr="00B3214B">
        <w:t xml:space="preserve">one or </w:t>
      </w:r>
      <w:r>
        <w:t>two</w:t>
      </w:r>
      <w:r w:rsidRPr="00B3214B">
        <w:t xml:space="preserve"> are dominant, third anastomotic vein is</w:t>
      </w:r>
      <w:r>
        <w:t xml:space="preserve"> </w:t>
      </w:r>
      <w:r w:rsidRPr="00B3214B">
        <w:t>usually hypoplastic or absent</w:t>
      </w:r>
      <w:r>
        <w:t>!</w:t>
      </w:r>
    </w:p>
    <w:p w14:paraId="5996241A" w14:textId="7091D8AB" w:rsidR="00B976F8" w:rsidRPr="004E2DF5" w:rsidRDefault="00B976F8" w:rsidP="00B976F8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6FF3ED82" w14:textId="77777777" w:rsidR="009024D9" w:rsidRDefault="00B976F8" w:rsidP="00B976F8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end"/>
      </w:r>
    </w:p>
    <w:p w14:paraId="7BEB7BED" w14:textId="77777777" w:rsidR="00B976F8" w:rsidRDefault="00B976F8" w:rsidP="00B976F8"/>
    <w:p w14:paraId="13FE1BED" w14:textId="77777777" w:rsidR="000641F0" w:rsidRPr="00030C60" w:rsidRDefault="00153FBD">
      <w:pPr>
        <w:rPr>
          <w:b/>
          <w:color w:val="0000FF"/>
          <w:u w:val="single"/>
        </w:rPr>
      </w:pPr>
      <w:r>
        <w:rPr>
          <w:b/>
          <w:smallCaps/>
          <w:color w:val="0000FF"/>
        </w:rPr>
        <w:t xml:space="preserve">1. </w:t>
      </w:r>
      <w:r w:rsidR="00030C60" w:rsidRPr="00BE4118">
        <w:rPr>
          <w:b/>
          <w:smallCaps/>
          <w:color w:val="0000FF"/>
          <w:u w:val="single"/>
        </w:rPr>
        <w:t>Superior cerebral</w:t>
      </w:r>
      <w:r w:rsidR="00030C60" w:rsidRPr="00030C60">
        <w:rPr>
          <w:b/>
          <w:color w:val="0000FF"/>
          <w:u w:val="single"/>
        </w:rPr>
        <w:t xml:space="preserve"> veins</w:t>
      </w:r>
    </w:p>
    <w:p w14:paraId="16820B12" w14:textId="77777777" w:rsidR="00030C60" w:rsidRDefault="00030C60" w:rsidP="00030C60">
      <w:pPr>
        <w:numPr>
          <w:ilvl w:val="0"/>
          <w:numId w:val="17"/>
        </w:numPr>
      </w:pPr>
      <w:r w:rsidRPr="00030C60">
        <w:rPr>
          <w:lang w:val="lt-LT"/>
        </w:rPr>
        <w:t>tai 8-15 venų drenuojančių</w:t>
      </w:r>
      <w:r>
        <w:t xml:space="preserve"> </w:t>
      </w:r>
      <w:r w:rsidRPr="00A33B37">
        <w:rPr>
          <w:b/>
          <w:szCs w:val="24"/>
          <w:highlight w:val="yellow"/>
          <w:u w:color="FF0000"/>
        </w:rPr>
        <w:t>convex (lateral) &amp; medial surfaces</w:t>
      </w:r>
      <w:r w:rsidRPr="00A33B37">
        <w:rPr>
          <w:szCs w:val="24"/>
          <w:highlight w:val="yellow"/>
          <w:u w:color="FF0000"/>
        </w:rPr>
        <w:t xml:space="preserve"> į </w:t>
      </w:r>
      <w:r w:rsidRPr="00A33B37">
        <w:rPr>
          <w:smallCaps/>
          <w:szCs w:val="24"/>
          <w:highlight w:val="yellow"/>
          <w:u w:color="FF0000"/>
        </w:rPr>
        <w:t>sinus sagittalis sup</w:t>
      </w:r>
      <w:r>
        <w:t>.*</w:t>
      </w:r>
    </w:p>
    <w:p w14:paraId="15EF7F51" w14:textId="77777777" w:rsidR="00030C60" w:rsidRDefault="00030C60" w:rsidP="00030C60">
      <w:pPr>
        <w:ind w:left="2160"/>
      </w:pPr>
      <w:r>
        <w:t>(veins enter sinus by coursing in subdural space obliquely forward – blood flow in these veins, as they enter sinus, is opposite to that in sinus!)</w:t>
      </w:r>
    </w:p>
    <w:p w14:paraId="1FF40EBC" w14:textId="77777777" w:rsidR="00030C60" w:rsidRPr="00030C60" w:rsidRDefault="00030C60" w:rsidP="00030C60">
      <w:pPr>
        <w:jc w:val="right"/>
      </w:pPr>
      <w:r w:rsidRPr="00030C60">
        <w:t>*</w:t>
      </w:r>
      <w:r w:rsidRPr="00030C60">
        <w:rPr>
          <w:lang w:val="lt-LT"/>
        </w:rPr>
        <w:t>dalis medialinio paviršiaus venų įteka į</w:t>
      </w:r>
      <w:r w:rsidRPr="00030C60">
        <w:t xml:space="preserve"> </w:t>
      </w:r>
      <w:r w:rsidRPr="002313A4">
        <w:rPr>
          <w:smallCaps/>
        </w:rPr>
        <w:t>sinus sagittalis inf</w:t>
      </w:r>
      <w:r w:rsidRPr="00030C60">
        <w:t>.</w:t>
      </w:r>
    </w:p>
    <w:p w14:paraId="70E600A2" w14:textId="77777777" w:rsidR="00030C60" w:rsidRDefault="002313A4" w:rsidP="002313A4">
      <w:pPr>
        <w:numPr>
          <w:ilvl w:val="0"/>
          <w:numId w:val="17"/>
        </w:numPr>
      </w:pPr>
      <w:r w:rsidRPr="002313A4">
        <w:rPr>
          <w:lang w:val="lt-LT"/>
        </w:rPr>
        <w:t>pagal drenuojamas žievės sritis skirstomos</w:t>
      </w:r>
      <w:r>
        <w:t xml:space="preserve">: </w:t>
      </w:r>
      <w:r w:rsidRPr="002313A4">
        <w:rPr>
          <w:i/>
          <w:color w:val="0000FF"/>
        </w:rPr>
        <w:t>prefrontal veins</w:t>
      </w:r>
      <w:r>
        <w:t xml:space="preserve">, </w:t>
      </w:r>
      <w:r w:rsidRPr="002313A4">
        <w:rPr>
          <w:i/>
          <w:color w:val="0000FF"/>
        </w:rPr>
        <w:t>frontal veins</w:t>
      </w:r>
      <w:r>
        <w:t xml:space="preserve">, </w:t>
      </w:r>
      <w:r w:rsidRPr="002313A4">
        <w:rPr>
          <w:i/>
          <w:color w:val="0000FF"/>
        </w:rPr>
        <w:t>parietal veins</w:t>
      </w:r>
      <w:r>
        <w:t xml:space="preserve">, </w:t>
      </w:r>
      <w:r w:rsidRPr="002313A4">
        <w:rPr>
          <w:i/>
          <w:color w:val="0000FF"/>
        </w:rPr>
        <w:t>temporal</w:t>
      </w:r>
      <w:r>
        <w:t xml:space="preserve"> </w:t>
      </w:r>
      <w:r w:rsidRPr="002313A4">
        <w:rPr>
          <w:i/>
          <w:color w:val="0000FF"/>
        </w:rPr>
        <w:t>veins</w:t>
      </w:r>
      <w:r>
        <w:t xml:space="preserve">, </w:t>
      </w:r>
      <w:r w:rsidRPr="002313A4">
        <w:rPr>
          <w:i/>
          <w:color w:val="0000FF"/>
        </w:rPr>
        <w:t>occipital veins</w:t>
      </w:r>
      <w:r>
        <w:t>.</w:t>
      </w:r>
    </w:p>
    <w:p w14:paraId="42B34BD9" w14:textId="77777777" w:rsidR="002313A4" w:rsidRPr="00030C60" w:rsidRDefault="002313A4"/>
    <w:p w14:paraId="7371AD8E" w14:textId="77777777" w:rsidR="00030C60" w:rsidRDefault="00153FBD">
      <w:r>
        <w:rPr>
          <w:b/>
          <w:smallCaps/>
          <w:color w:val="0000FF"/>
        </w:rPr>
        <w:t xml:space="preserve">2. </w:t>
      </w:r>
      <w:r w:rsidR="00030C60" w:rsidRPr="00BE4118">
        <w:rPr>
          <w:b/>
          <w:smallCaps/>
          <w:color w:val="0000FF"/>
          <w:u w:val="single"/>
        </w:rPr>
        <w:t>Inferior cerebral</w:t>
      </w:r>
      <w:r w:rsidR="00030C60" w:rsidRPr="002313A4">
        <w:rPr>
          <w:b/>
          <w:color w:val="0000FF"/>
          <w:u w:val="single"/>
        </w:rPr>
        <w:t xml:space="preserve"> veins</w:t>
      </w:r>
    </w:p>
    <w:p w14:paraId="6B1C05BD" w14:textId="77777777" w:rsidR="00096825" w:rsidRDefault="00096825" w:rsidP="00096825">
      <w:pPr>
        <w:numPr>
          <w:ilvl w:val="0"/>
          <w:numId w:val="17"/>
        </w:numPr>
      </w:pPr>
      <w:r w:rsidRPr="00030C60">
        <w:rPr>
          <w:lang w:val="lt-LT"/>
        </w:rPr>
        <w:t>drenuoja</w:t>
      </w:r>
      <w:r>
        <w:t xml:space="preserve"> </w:t>
      </w:r>
      <w:r w:rsidRPr="00A33B37">
        <w:rPr>
          <w:b/>
          <w:szCs w:val="24"/>
          <w:highlight w:val="yellow"/>
          <w:u w:color="FF0000"/>
        </w:rPr>
        <w:t xml:space="preserve">inferior </w:t>
      </w:r>
      <w:r w:rsidR="00902B0D" w:rsidRPr="00A33B37">
        <w:rPr>
          <w:b/>
          <w:szCs w:val="24"/>
          <w:highlight w:val="yellow"/>
          <w:u w:color="FF0000"/>
        </w:rPr>
        <w:t>surface</w:t>
      </w:r>
      <w:r w:rsidR="00902B0D" w:rsidRPr="00A33B37">
        <w:rPr>
          <w:szCs w:val="24"/>
          <w:highlight w:val="yellow"/>
          <w:u w:color="FF0000"/>
        </w:rPr>
        <w:t xml:space="preserve"> </w:t>
      </w:r>
      <w:r w:rsidRPr="00A33B37">
        <w:rPr>
          <w:b/>
          <w:szCs w:val="24"/>
          <w:highlight w:val="yellow"/>
          <w:u w:color="FF0000"/>
        </w:rPr>
        <w:t xml:space="preserve">&amp; </w:t>
      </w:r>
      <w:r w:rsidR="00902B0D" w:rsidRPr="00A33B37">
        <w:rPr>
          <w:b/>
          <w:szCs w:val="24"/>
          <w:highlight w:val="yellow"/>
          <w:u w:color="FF0000"/>
        </w:rPr>
        <w:t>ventral parts of convex</w:t>
      </w:r>
      <w:r w:rsidRPr="00A33B37">
        <w:rPr>
          <w:b/>
          <w:szCs w:val="24"/>
          <w:highlight w:val="yellow"/>
          <w:u w:color="FF0000"/>
        </w:rPr>
        <w:t xml:space="preserve"> surface</w:t>
      </w:r>
      <w:r w:rsidRPr="00A33B37">
        <w:rPr>
          <w:szCs w:val="24"/>
          <w:highlight w:val="yellow"/>
          <w:u w:color="FF0000"/>
        </w:rPr>
        <w:t xml:space="preserve"> į </w:t>
      </w:r>
      <w:r w:rsidR="00902B0D" w:rsidRPr="00A33B37">
        <w:rPr>
          <w:smallCaps/>
          <w:szCs w:val="24"/>
          <w:highlight w:val="yellow"/>
          <w:u w:color="FF0000"/>
        </w:rPr>
        <w:t>basal sinuses</w:t>
      </w:r>
      <w:r w:rsidR="00902B0D">
        <w:t xml:space="preserve"> (cavernous, sphenoparietal, transverse, superior petrosal).</w:t>
      </w:r>
    </w:p>
    <w:p w14:paraId="2D1505E5" w14:textId="77777777" w:rsidR="003A0C9E" w:rsidRDefault="003A0C9E" w:rsidP="00096825">
      <w:pPr>
        <w:numPr>
          <w:ilvl w:val="0"/>
          <w:numId w:val="17"/>
        </w:numPr>
      </w:pPr>
      <w:r>
        <w:t xml:space="preserve">example – </w:t>
      </w:r>
      <w:r w:rsidRPr="00E92C8A">
        <w:rPr>
          <w:rStyle w:val="Blue"/>
          <w:i/>
        </w:rPr>
        <w:t>basal vein of Rosenthal</w:t>
      </w:r>
      <w:r>
        <w:t xml:space="preserve"> (it is erroneous to call it deep vein).</w:t>
      </w:r>
    </w:p>
    <w:p w14:paraId="1A8FDAC4" w14:textId="77777777" w:rsidR="00030C60" w:rsidRDefault="00030C60"/>
    <w:p w14:paraId="1BC84A00" w14:textId="77777777" w:rsidR="005F14DF" w:rsidRDefault="00153FBD">
      <w:r>
        <w:rPr>
          <w:b/>
          <w:smallCaps/>
          <w:color w:val="0000FF"/>
        </w:rPr>
        <w:t xml:space="preserve">3. </w:t>
      </w:r>
      <w:r w:rsidR="005F14DF" w:rsidRPr="00BE4118">
        <w:rPr>
          <w:b/>
          <w:smallCaps/>
          <w:color w:val="0000FF"/>
          <w:u w:val="single"/>
        </w:rPr>
        <w:t xml:space="preserve">Superficial </w:t>
      </w:r>
      <w:r w:rsidR="003A0C9E" w:rsidRPr="00560FE9">
        <w:rPr>
          <w:b/>
          <w:smallCaps/>
          <w:color w:val="0000FF"/>
          <w:u w:val="single"/>
        </w:rPr>
        <w:t>Sylvian</w:t>
      </w:r>
      <w:r w:rsidR="003A0C9E" w:rsidRPr="00BE4118">
        <w:rPr>
          <w:b/>
          <w:smallCaps/>
          <w:color w:val="0000FF"/>
          <w:u w:val="single"/>
        </w:rPr>
        <w:t xml:space="preserve"> </w:t>
      </w:r>
      <w:r w:rsidR="00B525E9">
        <w:rPr>
          <w:b/>
          <w:smallCaps/>
          <w:color w:val="0000FF"/>
          <w:u w:val="single"/>
        </w:rPr>
        <w:t xml:space="preserve">/ </w:t>
      </w:r>
      <w:r w:rsidR="005F14DF" w:rsidRPr="00BE4118">
        <w:rPr>
          <w:b/>
          <w:smallCaps/>
          <w:color w:val="0000FF"/>
          <w:u w:val="single"/>
        </w:rPr>
        <w:t>middle cerebral</w:t>
      </w:r>
      <w:r w:rsidR="005F14DF" w:rsidRPr="005F14DF">
        <w:rPr>
          <w:b/>
          <w:color w:val="0000FF"/>
          <w:u w:val="single"/>
        </w:rPr>
        <w:t xml:space="preserve"> vein</w:t>
      </w:r>
    </w:p>
    <w:p w14:paraId="6DCBAFB3" w14:textId="77777777" w:rsidR="005F14DF" w:rsidRPr="005F14DF" w:rsidRDefault="005F14DF" w:rsidP="005F14DF">
      <w:pPr>
        <w:numPr>
          <w:ilvl w:val="0"/>
          <w:numId w:val="17"/>
        </w:numPr>
      </w:pPr>
      <w:r w:rsidRPr="005F14DF">
        <w:rPr>
          <w:lang w:val="lt-LT"/>
        </w:rPr>
        <w:t>eina</w:t>
      </w:r>
      <w:r>
        <w:t xml:space="preserve"> along </w:t>
      </w:r>
      <w:r w:rsidRPr="005F14DF">
        <w:rPr>
          <w:i/>
          <w:smallCaps/>
        </w:rPr>
        <w:t>lateral fissure</w:t>
      </w:r>
      <w:r>
        <w:t>.</w:t>
      </w:r>
    </w:p>
    <w:p w14:paraId="3A204DBB" w14:textId="77777777" w:rsidR="005F14DF" w:rsidRDefault="005F14DF" w:rsidP="005F14DF">
      <w:pPr>
        <w:numPr>
          <w:ilvl w:val="0"/>
          <w:numId w:val="17"/>
        </w:numPr>
      </w:pPr>
      <w:r w:rsidRPr="00030C60">
        <w:rPr>
          <w:lang w:val="lt-LT"/>
        </w:rPr>
        <w:t>drenuoja</w:t>
      </w:r>
      <w:r>
        <w:t xml:space="preserve"> </w:t>
      </w:r>
      <w:r w:rsidRPr="00A33B37">
        <w:rPr>
          <w:b/>
          <w:szCs w:val="24"/>
          <w:highlight w:val="yellow"/>
          <w:u w:color="FF0000"/>
        </w:rPr>
        <w:t>convex surface</w:t>
      </w:r>
      <w:r w:rsidRPr="00A33B37">
        <w:rPr>
          <w:szCs w:val="24"/>
          <w:highlight w:val="yellow"/>
          <w:u w:color="FF0000"/>
        </w:rPr>
        <w:t xml:space="preserve"> į </w:t>
      </w:r>
      <w:r w:rsidRPr="00A33B37">
        <w:rPr>
          <w:smallCaps/>
          <w:szCs w:val="24"/>
          <w:highlight w:val="yellow"/>
          <w:u w:color="FF0000"/>
        </w:rPr>
        <w:t>sinus cavernosus</w:t>
      </w:r>
      <w:r>
        <w:t>.</w:t>
      </w:r>
    </w:p>
    <w:p w14:paraId="0452C166" w14:textId="77777777" w:rsidR="003A0C9E" w:rsidRDefault="003A0C9E" w:rsidP="005F14DF">
      <w:pPr>
        <w:numPr>
          <w:ilvl w:val="0"/>
          <w:numId w:val="17"/>
        </w:numPr>
      </w:pPr>
      <w:r w:rsidRPr="00E92C8A">
        <w:rPr>
          <w:rStyle w:val="Blue"/>
          <w:b/>
        </w:rPr>
        <w:t xml:space="preserve">deep Sylvian </w:t>
      </w:r>
      <w:r w:rsidR="00B525E9" w:rsidRPr="00E92C8A">
        <w:rPr>
          <w:rStyle w:val="Blue"/>
          <w:b/>
        </w:rPr>
        <w:t xml:space="preserve">/ </w:t>
      </w:r>
      <w:r w:rsidRPr="00E92C8A">
        <w:rPr>
          <w:rStyle w:val="Blue"/>
          <w:b/>
        </w:rPr>
        <w:t>middle cerebral vein</w:t>
      </w:r>
      <w:r w:rsidRPr="00E92C8A">
        <w:t xml:space="preserve"> probably belongs here too</w:t>
      </w:r>
    </w:p>
    <w:p w14:paraId="75D21DF3" w14:textId="77777777" w:rsidR="005F14DF" w:rsidRDefault="005F14DF"/>
    <w:p w14:paraId="18D3E073" w14:textId="77777777" w:rsidR="00B525E9" w:rsidRDefault="00B525E9">
      <w:r>
        <w:rPr>
          <w:noProof/>
        </w:rPr>
        <w:drawing>
          <wp:inline distT="0" distB="0" distL="0" distR="0" wp14:anchorId="3586ACFA" wp14:editId="0AA6B822">
            <wp:extent cx="5401945" cy="4632325"/>
            <wp:effectExtent l="0" t="0" r="8255" b="0"/>
            <wp:docPr id="75" name="Picture 75" descr="Superficial Middle Cerebral Vein - an overview | ScienceDirect Topics |  Sinusitis, Medical knowledge, Neurosci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uperficial Middle Cerebral Vein - an overview | ScienceDirect Topics |  Sinusitis, Medical knowledge, Neurosci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463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66848" w14:textId="77777777" w:rsidR="00B525E9" w:rsidRDefault="00B525E9"/>
    <w:p w14:paraId="74EB5716" w14:textId="77777777" w:rsidR="00B525E9" w:rsidRDefault="00B525E9"/>
    <w:p w14:paraId="0378EB65" w14:textId="77777777" w:rsidR="00A20B08" w:rsidRDefault="00A20B08">
      <w:r w:rsidRPr="00B92FE6">
        <w:rPr>
          <w:color w:val="000000"/>
          <w:u w:val="single"/>
        </w:rPr>
        <w:t>Anastomotic veins</w:t>
      </w:r>
      <w:r>
        <w:rPr>
          <w:color w:val="0000FF"/>
        </w:rPr>
        <w:t xml:space="preserve"> </w:t>
      </w:r>
      <w:r>
        <w:t xml:space="preserve">– </w:t>
      </w:r>
      <w:r w:rsidRPr="00A20B08">
        <w:rPr>
          <w:lang w:val="lt-LT"/>
        </w:rPr>
        <w:t>jungia</w:t>
      </w:r>
      <w:r>
        <w:t xml:space="preserve"> </w:t>
      </w:r>
      <w:r w:rsidRPr="00A20B08">
        <w:rPr>
          <w:i/>
          <w:color w:val="0000FF"/>
        </w:rPr>
        <w:t>superficial middle cerebral vein</w:t>
      </w:r>
      <w:r>
        <w:t xml:space="preserve"> </w:t>
      </w:r>
      <w:r w:rsidRPr="00A20B08">
        <w:rPr>
          <w:lang w:val="lt-LT"/>
        </w:rPr>
        <w:t>su</w:t>
      </w:r>
      <w:r>
        <w:t xml:space="preserve"> </w:t>
      </w:r>
      <w:r w:rsidRPr="00A20B08">
        <w:rPr>
          <w:smallCaps/>
        </w:rPr>
        <w:t>dural</w:t>
      </w:r>
      <w:r>
        <w:t xml:space="preserve"> </w:t>
      </w:r>
      <w:r w:rsidRPr="00A20B08">
        <w:rPr>
          <w:smallCaps/>
        </w:rPr>
        <w:t>sinus</w:t>
      </w:r>
      <w:r>
        <w:rPr>
          <w:smallCaps/>
        </w:rPr>
        <w:t>:</w:t>
      </w:r>
    </w:p>
    <w:p w14:paraId="50EB33AB" w14:textId="77777777" w:rsidR="005A1D20" w:rsidRDefault="00153FBD" w:rsidP="00A20B08">
      <w:pPr>
        <w:spacing w:before="60"/>
        <w:ind w:left="1701" w:hanging="981"/>
      </w:pPr>
      <w:r>
        <w:rPr>
          <w:b/>
          <w:smallCaps/>
          <w:color w:val="0000FF"/>
        </w:rPr>
        <w:t xml:space="preserve">4. </w:t>
      </w:r>
      <w:r w:rsidR="00A20B08" w:rsidRPr="00BE4118">
        <w:rPr>
          <w:b/>
          <w:smallCaps/>
          <w:color w:val="0000FF"/>
        </w:rPr>
        <w:t>Superior anastomotic</w:t>
      </w:r>
      <w:r w:rsidR="00336B1B">
        <w:rPr>
          <w:b/>
          <w:color w:val="0000FF"/>
        </w:rPr>
        <w:t xml:space="preserve"> vein (</w:t>
      </w:r>
      <w:r w:rsidR="00A20B08" w:rsidRPr="00336B1B">
        <w:rPr>
          <w:b/>
          <w:smallCaps/>
          <w:color w:val="0000FF"/>
        </w:rPr>
        <w:t>Trolard</w:t>
      </w:r>
      <w:r w:rsidR="00A20B08" w:rsidRPr="00A20B08">
        <w:rPr>
          <w:b/>
          <w:color w:val="0000FF"/>
        </w:rPr>
        <w:t>)</w:t>
      </w:r>
      <w:r w:rsidR="00A20B08">
        <w:t xml:space="preserve"> (</w:t>
      </w:r>
      <w:r w:rsidR="009F102A">
        <w:t>in</w:t>
      </w:r>
      <w:r w:rsidR="00A20B08">
        <w:t xml:space="preserve"> </w:t>
      </w:r>
      <w:r w:rsidR="009F102A">
        <w:rPr>
          <w:i/>
          <w:smallCaps/>
        </w:rPr>
        <w:t>postc</w:t>
      </w:r>
      <w:r w:rsidR="00A20B08" w:rsidRPr="00A20B08">
        <w:rPr>
          <w:i/>
          <w:smallCaps/>
        </w:rPr>
        <w:t>entral sulcus</w:t>
      </w:r>
      <w:r w:rsidR="005170AA">
        <w:rPr>
          <w:i/>
          <w:smallCaps/>
        </w:rPr>
        <w:t>*</w:t>
      </w:r>
      <w:r w:rsidR="00A20B08">
        <w:t xml:space="preserve">) – </w:t>
      </w:r>
      <w:r w:rsidR="00A20B08" w:rsidRPr="00A20B08">
        <w:rPr>
          <w:lang w:val="lt-LT"/>
        </w:rPr>
        <w:t>jungia</w:t>
      </w:r>
      <w:r w:rsidR="00A20B08">
        <w:t xml:space="preserve"> superficial middle cerebral vein </w:t>
      </w:r>
      <w:r w:rsidR="00A20B08" w:rsidRPr="00A20B08">
        <w:rPr>
          <w:lang w:val="lt-LT"/>
        </w:rPr>
        <w:t>su</w:t>
      </w:r>
      <w:r w:rsidR="00A20B08">
        <w:t xml:space="preserve"> </w:t>
      </w:r>
      <w:r w:rsidR="00A20B08" w:rsidRPr="00A20B08">
        <w:rPr>
          <w:smallCaps/>
        </w:rPr>
        <w:t>sinus sagittalis sup</w:t>
      </w:r>
      <w:r w:rsidR="00A20B08">
        <w:t>.</w:t>
      </w:r>
      <w:r w:rsidR="00093B31">
        <w:t>; major drainage</w:t>
      </w:r>
      <w:r w:rsidR="005A1D20">
        <w:t xml:space="preserve"> from motor and sensory cortex</w:t>
      </w:r>
      <w:r w:rsidR="005170AA">
        <w:t xml:space="preserve">; </w:t>
      </w:r>
      <w:r w:rsidR="005170AA" w:rsidRPr="00E92C8A">
        <w:rPr>
          <w:b/>
          <w:smallCaps/>
          <w:color w:val="0000FF"/>
        </w:rPr>
        <w:t>Rolando</w:t>
      </w:r>
      <w:r w:rsidR="005170AA">
        <w:t xml:space="preserve"> </w:t>
      </w:r>
      <w:r w:rsidR="005170AA">
        <w:rPr>
          <w:b/>
          <w:color w:val="0000FF"/>
        </w:rPr>
        <w:t xml:space="preserve">vein </w:t>
      </w:r>
      <w:r w:rsidR="005170AA">
        <w:t>runs in central sulcus.</w:t>
      </w:r>
    </w:p>
    <w:p w14:paraId="6A2A06E1" w14:textId="77777777" w:rsidR="00A20B08" w:rsidRDefault="005A1D20" w:rsidP="005A1D20">
      <w:pPr>
        <w:spacing w:before="60"/>
        <w:ind w:left="2682" w:hanging="981"/>
      </w:pPr>
      <w:r>
        <w:t>*</w:t>
      </w:r>
      <w:r w:rsidR="00093B31">
        <w:t xml:space="preserve">N.B. </w:t>
      </w:r>
      <w:r w:rsidR="009F695A" w:rsidRPr="005A1D20">
        <w:rPr>
          <w:color w:val="FF0000"/>
        </w:rPr>
        <w:t>sensorimotor</w:t>
      </w:r>
      <w:r w:rsidR="00093B31" w:rsidRPr="005A1D20">
        <w:rPr>
          <w:color w:val="FF0000"/>
        </w:rPr>
        <w:t xml:space="preserve"> cortex</w:t>
      </w:r>
      <w:r w:rsidRPr="005A1D20">
        <w:rPr>
          <w:color w:val="FF0000"/>
        </w:rPr>
        <w:t xml:space="preserve"> venous drainage is posteriorly</w:t>
      </w:r>
      <w:r>
        <w:t xml:space="preserve"> – fMRI regions are shifted posteriorly from true anatomic regions along venous drainage!</w:t>
      </w:r>
    </w:p>
    <w:p w14:paraId="6956C4D2" w14:textId="68A8933F" w:rsidR="00A20B08" w:rsidRDefault="00153FBD" w:rsidP="00A20B08">
      <w:pPr>
        <w:spacing w:before="60"/>
        <w:ind w:left="1701" w:hanging="981"/>
      </w:pPr>
      <w:r>
        <w:rPr>
          <w:b/>
          <w:smallCaps/>
          <w:color w:val="0000FF"/>
        </w:rPr>
        <w:t xml:space="preserve">5. </w:t>
      </w:r>
      <w:r w:rsidR="00A20B08" w:rsidRPr="00BE4118">
        <w:rPr>
          <w:b/>
          <w:smallCaps/>
          <w:color w:val="0000FF"/>
        </w:rPr>
        <w:t>Inferior anastomotic</w:t>
      </w:r>
      <w:r w:rsidR="00336B1B">
        <w:rPr>
          <w:b/>
          <w:color w:val="0000FF"/>
        </w:rPr>
        <w:t xml:space="preserve"> vein (</w:t>
      </w:r>
      <w:r w:rsidR="00336B1B" w:rsidRPr="00336B1B">
        <w:rPr>
          <w:b/>
          <w:smallCaps/>
          <w:color w:val="0000FF"/>
        </w:rPr>
        <w:t>Labbé</w:t>
      </w:r>
      <w:r w:rsidR="005A1D20">
        <w:rPr>
          <w:b/>
          <w:smallCaps/>
          <w:color w:val="0000FF"/>
        </w:rPr>
        <w:t>, Browning</w:t>
      </w:r>
      <w:r w:rsidR="00A20B08" w:rsidRPr="00A20B08">
        <w:rPr>
          <w:b/>
          <w:color w:val="0000FF"/>
        </w:rPr>
        <w:t>)</w:t>
      </w:r>
      <w:r w:rsidR="00A20B08" w:rsidRPr="00A20B08">
        <w:t xml:space="preserve"> </w:t>
      </w:r>
      <w:r w:rsidR="00A20B08">
        <w:t xml:space="preserve">– </w:t>
      </w:r>
      <w:r w:rsidR="00A20B08" w:rsidRPr="00A20B08">
        <w:rPr>
          <w:lang w:val="lt-LT"/>
        </w:rPr>
        <w:t>jungia</w:t>
      </w:r>
      <w:r w:rsidR="00A20B08">
        <w:t xml:space="preserve"> superficial middle cerebral vein </w:t>
      </w:r>
      <w:r w:rsidR="00A20B08" w:rsidRPr="00A20B08">
        <w:rPr>
          <w:lang w:val="lt-LT"/>
        </w:rPr>
        <w:t>su</w:t>
      </w:r>
      <w:r w:rsidR="00A20B08">
        <w:t xml:space="preserve"> </w:t>
      </w:r>
      <w:r w:rsidR="00A20B08" w:rsidRPr="00A20B08">
        <w:rPr>
          <w:smallCaps/>
        </w:rPr>
        <w:t>sinus transversus</w:t>
      </w:r>
      <w:r w:rsidR="00A20B08">
        <w:t>.</w:t>
      </w:r>
      <w:r w:rsidR="00022331">
        <w:tab/>
      </w:r>
      <w:hyperlink r:id="rId36" w:history="1">
        <w:r w:rsidR="00022331" w:rsidRPr="00022331">
          <w:rPr>
            <w:rStyle w:val="Hyperlink"/>
          </w:rPr>
          <w:t xml:space="preserve">about surgical aspects </w:t>
        </w:r>
        <w:r w:rsidR="00022331">
          <w:rPr>
            <w:rStyle w:val="Hyperlink"/>
          </w:rPr>
          <w:t xml:space="preserve">- </w:t>
        </w:r>
        <w:r w:rsidR="00022331" w:rsidRPr="00022331">
          <w:rPr>
            <w:rStyle w:val="Hyperlink"/>
          </w:rPr>
          <w:t>see Onc62 p.</w:t>
        </w:r>
      </w:hyperlink>
    </w:p>
    <w:p w14:paraId="40C99963" w14:textId="77777777" w:rsidR="00A20B08" w:rsidRDefault="00A20B08"/>
    <w:p w14:paraId="110E306D" w14:textId="77777777" w:rsidR="00A33B37" w:rsidRDefault="00A33B37">
      <w:r>
        <w:t xml:space="preserve">N.B. </w:t>
      </w:r>
      <w:r w:rsidRPr="00A33B37">
        <w:rPr>
          <w:b/>
          <w:highlight w:val="yellow"/>
        </w:rPr>
        <w:t>inferomedial surface</w:t>
      </w:r>
      <w:r>
        <w:t xml:space="preserve"> is drained into </w:t>
      </w:r>
      <w:r w:rsidRPr="00A33B37">
        <w:rPr>
          <w:b/>
          <w:smallCaps/>
        </w:rPr>
        <w:t>deep cerebral veins</w:t>
      </w:r>
      <w:r>
        <w:t>!</w:t>
      </w:r>
    </w:p>
    <w:p w14:paraId="686487AF" w14:textId="77777777" w:rsidR="00030C60" w:rsidRDefault="00030C60"/>
    <w:p w14:paraId="73B6265A" w14:textId="77777777" w:rsidR="000641F0" w:rsidRDefault="000641F0"/>
    <w:p w14:paraId="2DEA4C79" w14:textId="77777777" w:rsidR="00E77376" w:rsidRDefault="00E77376" w:rsidP="00E77376">
      <w:pPr>
        <w:pStyle w:val="Nervous1"/>
      </w:pPr>
      <w:bookmarkStart w:id="18" w:name="_Toc101112886"/>
      <w:r>
        <w:t xml:space="preserve">Deep </w:t>
      </w:r>
      <w:r w:rsidR="00B3214B">
        <w:t xml:space="preserve">(Internal) </w:t>
      </w:r>
      <w:r>
        <w:t>Cerebral veins</w:t>
      </w:r>
      <w:bookmarkEnd w:id="18"/>
    </w:p>
    <w:p w14:paraId="10848884" w14:textId="77777777" w:rsidR="00AE67F4" w:rsidRDefault="00AE67F4" w:rsidP="00AE67F4">
      <w:r>
        <w:t xml:space="preserve">- drain </w:t>
      </w:r>
      <w:r w:rsidRPr="00AE67F4">
        <w:rPr>
          <w:smallCaps/>
          <w:highlight w:val="yellow"/>
        </w:rPr>
        <w:t>deep structures</w:t>
      </w:r>
      <w:r>
        <w:t xml:space="preserve"> (deep white matter, basal nuclei, diencephalon, choroid plexuses).</w:t>
      </w:r>
    </w:p>
    <w:p w14:paraId="4775D92A" w14:textId="77777777" w:rsidR="000B1188" w:rsidRDefault="000B1188" w:rsidP="000B1188">
      <w:pPr>
        <w:numPr>
          <w:ilvl w:val="0"/>
          <w:numId w:val="20"/>
        </w:numPr>
      </w:pPr>
      <w:r>
        <w:t>constant structures (vs. superficial cerebral veins – highly variable).</w:t>
      </w:r>
    </w:p>
    <w:p w14:paraId="0F18F65B" w14:textId="77777777" w:rsidR="001B3012" w:rsidRDefault="001B3012" w:rsidP="000B1188">
      <w:pPr>
        <w:numPr>
          <w:ilvl w:val="0"/>
          <w:numId w:val="20"/>
        </w:numPr>
      </w:pPr>
      <w:r>
        <w:t>phylogenetically older than superficial system</w:t>
      </w:r>
    </w:p>
    <w:p w14:paraId="4BAFA938" w14:textId="77777777" w:rsidR="001B3012" w:rsidRDefault="001B3012" w:rsidP="000B1188">
      <w:pPr>
        <w:numPr>
          <w:ilvl w:val="0"/>
          <w:numId w:val="20"/>
        </w:numPr>
      </w:pPr>
      <w:r w:rsidRPr="00E92C8A">
        <w:rPr>
          <w:u w:val="single"/>
        </w:rPr>
        <w:t>drains</w:t>
      </w:r>
      <w:r>
        <w:t xml:space="preserve"> subependymal structures.</w:t>
      </w:r>
    </w:p>
    <w:p w14:paraId="2CFBB0F9" w14:textId="77777777" w:rsidR="00F7357B" w:rsidRDefault="00AE67F4" w:rsidP="00F7357B">
      <w:pPr>
        <w:numPr>
          <w:ilvl w:val="0"/>
          <w:numId w:val="20"/>
        </w:numPr>
      </w:pPr>
      <w:r w:rsidRPr="00AE67F4">
        <w:rPr>
          <w:u w:val="single"/>
        </w:rPr>
        <w:t>empty</w:t>
      </w:r>
      <w:r>
        <w:t xml:space="preserve"> into </w:t>
      </w:r>
      <w:r w:rsidRPr="00AE67F4">
        <w:rPr>
          <w:b/>
          <w:i/>
          <w:color w:val="0000FF"/>
        </w:rPr>
        <w:t>great cerebral vein</w:t>
      </w:r>
      <w:r>
        <w:t>.</w:t>
      </w:r>
    </w:p>
    <w:p w14:paraId="4EC0FBF3" w14:textId="77777777" w:rsidR="00F7357B" w:rsidRDefault="00F7357B" w:rsidP="00F7357B">
      <w:pPr>
        <w:numPr>
          <w:ilvl w:val="0"/>
          <w:numId w:val="20"/>
        </w:numPr>
      </w:pPr>
      <w:r w:rsidRPr="0027237E">
        <w:t xml:space="preserve">deep and superficial </w:t>
      </w:r>
      <w:r>
        <w:t>veins</w:t>
      </w:r>
      <w:r w:rsidRPr="0027237E">
        <w:t xml:space="preserve"> are in fact </w:t>
      </w:r>
      <w:r>
        <w:t xml:space="preserve">joined by fine </w:t>
      </w:r>
      <w:r w:rsidRPr="00FA685D">
        <w:rPr>
          <w:b/>
          <w:smallCaps/>
          <w:color w:val="7030A0"/>
        </w:rPr>
        <w:t>medullary veins</w:t>
      </w:r>
      <w:r w:rsidRPr="00FA685D">
        <w:rPr>
          <w:color w:val="7030A0"/>
        </w:rPr>
        <w:t xml:space="preserve"> </w:t>
      </w:r>
      <w:r>
        <w:t>(</w:t>
      </w:r>
      <w:r w:rsidR="00B3214B">
        <w:t xml:space="preserve">unnamed, </w:t>
      </w:r>
      <w:r w:rsidR="00B3214B" w:rsidRPr="00B3214B">
        <w:t xml:space="preserve">originate between one and two centimeters below cortex, </w:t>
      </w:r>
      <w:r w:rsidRPr="0027237E">
        <w:t>run</w:t>
      </w:r>
      <w:r>
        <w:t xml:space="preserve"> </w:t>
      </w:r>
      <w:r w:rsidRPr="0027237E">
        <w:t>straight course, perpendicular to</w:t>
      </w:r>
      <w:r>
        <w:t xml:space="preserve"> </w:t>
      </w:r>
      <w:r w:rsidRPr="0027237E">
        <w:t>brain surface</w:t>
      </w:r>
      <w:r w:rsidR="00B3214B">
        <w:t xml:space="preserve">, towards ventricles where they join </w:t>
      </w:r>
      <w:r w:rsidR="00B3214B" w:rsidRPr="00FA685D">
        <w:rPr>
          <w:b/>
          <w:smallCaps/>
          <w:color w:val="7030A0"/>
        </w:rPr>
        <w:t>subependymal veins</w:t>
      </w:r>
      <w:r>
        <w:t>)</w:t>
      </w:r>
      <w:r w:rsidR="00EC1B13">
        <w:t xml:space="preserve">; </w:t>
      </w:r>
      <w:r w:rsidR="00EC1B13" w:rsidRPr="00EC1B13">
        <w:rPr>
          <w:color w:val="FF0000"/>
        </w:rPr>
        <w:t>venous angioma (DVA)</w:t>
      </w:r>
      <w:r w:rsidR="00EC1B13">
        <w:t xml:space="preserve"> is abnormally dilated medullary vein.</w:t>
      </w:r>
    </w:p>
    <w:p w14:paraId="5C8E7BA8" w14:textId="77777777" w:rsidR="00AE67F4" w:rsidRDefault="00AE67F4" w:rsidP="00BE4118"/>
    <w:p w14:paraId="612AC8D3" w14:textId="77777777" w:rsidR="00FF3EA5" w:rsidRDefault="00FF3EA5" w:rsidP="00BE4118">
      <w:r>
        <w:rPr>
          <w:noProof/>
        </w:rPr>
        <w:drawing>
          <wp:inline distT="0" distB="0" distL="0" distR="0" wp14:anchorId="38F2A481" wp14:editId="4F9DAC86">
            <wp:extent cx="6300470" cy="2336800"/>
            <wp:effectExtent l="0" t="0" r="508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3CF7" w14:textId="77777777" w:rsidR="00FF3EA5" w:rsidRDefault="00FF3EA5" w:rsidP="00BE4118"/>
    <w:p w14:paraId="309AA24D" w14:textId="77777777" w:rsidR="00BE4118" w:rsidRPr="00BE4118" w:rsidRDefault="00153FBD" w:rsidP="00BE4118">
      <w:pPr>
        <w:rPr>
          <w:b/>
          <w:color w:val="0000FF"/>
          <w:szCs w:val="24"/>
          <w:u w:val="single"/>
        </w:rPr>
      </w:pPr>
      <w:r>
        <w:rPr>
          <w:b/>
          <w:smallCaps/>
          <w:color w:val="0000FF"/>
          <w:szCs w:val="24"/>
        </w:rPr>
        <w:t xml:space="preserve">1. </w:t>
      </w:r>
      <w:r w:rsidR="00BE4118" w:rsidRPr="00BE4118">
        <w:rPr>
          <w:b/>
          <w:smallCaps/>
          <w:color w:val="0000FF"/>
          <w:szCs w:val="24"/>
          <w:u w:val="single"/>
        </w:rPr>
        <w:t>Internal cerebral</w:t>
      </w:r>
      <w:r w:rsidR="00BE4118" w:rsidRPr="00BE4118">
        <w:rPr>
          <w:b/>
          <w:color w:val="0000FF"/>
          <w:szCs w:val="24"/>
          <w:u w:val="single"/>
        </w:rPr>
        <w:t xml:space="preserve"> veins</w:t>
      </w:r>
    </w:p>
    <w:p w14:paraId="37514442" w14:textId="77777777" w:rsidR="00BE4118" w:rsidRDefault="0096368D" w:rsidP="007A22A7">
      <w:pPr>
        <w:numPr>
          <w:ilvl w:val="0"/>
          <w:numId w:val="20"/>
        </w:numPr>
        <w:autoSpaceDE w:val="0"/>
        <w:autoSpaceDN w:val="0"/>
        <w:adjustRightInd w:val="0"/>
      </w:pPr>
      <w:r>
        <w:t xml:space="preserve">paired, </w:t>
      </w:r>
      <w:r w:rsidRPr="0096368D">
        <w:t>course posteriorly in cavum velum interposi</w:t>
      </w:r>
      <w:r>
        <w:t>t</w:t>
      </w:r>
      <w:r w:rsidRPr="0096368D">
        <w:t>um</w:t>
      </w:r>
      <w:r>
        <w:t xml:space="preserve"> </w:t>
      </w:r>
      <w:r w:rsidR="00BE4118">
        <w:t>near midline</w:t>
      </w:r>
      <w:r>
        <w:t xml:space="preserve"> (</w:t>
      </w:r>
      <w:r w:rsidR="00BE4118">
        <w:t>in tela choroidea ventriculi tertii</w:t>
      </w:r>
      <w:r>
        <w:t>)</w:t>
      </w:r>
      <w:r w:rsidR="00BE4118">
        <w:t>.</w:t>
      </w:r>
    </w:p>
    <w:p w14:paraId="43B45B1D" w14:textId="77777777" w:rsidR="00BE4118" w:rsidRDefault="00BE4118" w:rsidP="007A22A7">
      <w:pPr>
        <w:numPr>
          <w:ilvl w:val="0"/>
          <w:numId w:val="20"/>
        </w:numPr>
        <w:autoSpaceDE w:val="0"/>
        <w:autoSpaceDN w:val="0"/>
        <w:adjustRightInd w:val="0"/>
      </w:pPr>
      <w:r w:rsidRPr="00FF3EA5">
        <w:t xml:space="preserve">susijungę abiejų pusių venos </w:t>
      </w:r>
      <w:r w:rsidR="00FF3EA5" w:rsidRPr="00FF3EA5">
        <w:t>(in rostral quadrigeminal cistern)</w:t>
      </w:r>
      <w:r w:rsidR="00FF3EA5">
        <w:t xml:space="preserve"> </w:t>
      </w:r>
      <w:r w:rsidRPr="00FF3EA5">
        <w:rPr>
          <w:lang w:val="lt-LT"/>
        </w:rPr>
        <w:t>sudaro</w:t>
      </w:r>
      <w:r>
        <w:t xml:space="preserve"> </w:t>
      </w:r>
      <w:r w:rsidRPr="00FF3EA5">
        <w:rPr>
          <w:i/>
          <w:color w:val="0000FF"/>
        </w:rPr>
        <w:t>great cerebral vein</w:t>
      </w:r>
      <w:r w:rsidR="005D3CB9" w:rsidRPr="005D3CB9">
        <w:rPr>
          <w:i/>
          <w:color w:val="0000FF"/>
        </w:rPr>
        <w:t xml:space="preserve"> </w:t>
      </w:r>
      <w:r w:rsidR="005D3CB9">
        <w:rPr>
          <w:i/>
          <w:color w:val="0000FF"/>
        </w:rPr>
        <w:t>of Galen</w:t>
      </w:r>
      <w:r>
        <w:t>.</w:t>
      </w:r>
    </w:p>
    <w:p w14:paraId="791837C8" w14:textId="77777777" w:rsidR="00BE4118" w:rsidRDefault="00B92FE6" w:rsidP="00BE4118">
      <w:pPr>
        <w:numPr>
          <w:ilvl w:val="0"/>
          <w:numId w:val="20"/>
        </w:numPr>
      </w:pPr>
      <w:r w:rsidRPr="000210C9">
        <w:rPr>
          <w:u w:val="single"/>
          <w:lang w:val="lt-LT"/>
        </w:rPr>
        <w:t>susidaro iš trijų venų</w:t>
      </w:r>
      <w:r w:rsidRPr="00B92FE6">
        <w:rPr>
          <w:lang w:val="lt-LT"/>
        </w:rPr>
        <w:t xml:space="preserve"> (ties</w:t>
      </w:r>
      <w:r>
        <w:t xml:space="preserve"> </w:t>
      </w:r>
      <w:r w:rsidRPr="00B92FE6">
        <w:rPr>
          <w:b/>
        </w:rPr>
        <w:t>interventricular foramen</w:t>
      </w:r>
      <w:r>
        <w:t>):</w:t>
      </w:r>
    </w:p>
    <w:p w14:paraId="3120E21A" w14:textId="77777777" w:rsidR="000210C9" w:rsidRPr="000210C9" w:rsidRDefault="00B92FE6" w:rsidP="00B92FE6">
      <w:pPr>
        <w:numPr>
          <w:ilvl w:val="1"/>
          <w:numId w:val="20"/>
        </w:numPr>
      </w:pPr>
      <w:r w:rsidRPr="000210C9">
        <w:rPr>
          <w:b/>
          <w:color w:val="0000FF"/>
        </w:rPr>
        <w:t>(anterior and posterior) veins of septum pellucidum</w:t>
      </w:r>
      <w:r w:rsidR="000210C9">
        <w:t>.</w:t>
      </w:r>
    </w:p>
    <w:p w14:paraId="558ECF65" w14:textId="77777777" w:rsidR="00B92FE6" w:rsidRDefault="00B92FE6" w:rsidP="00B92FE6">
      <w:pPr>
        <w:numPr>
          <w:ilvl w:val="1"/>
          <w:numId w:val="20"/>
        </w:numPr>
      </w:pPr>
      <w:r w:rsidRPr="000210C9">
        <w:rPr>
          <w:b/>
          <w:color w:val="0000FF"/>
        </w:rPr>
        <w:t>superior thalamostriate</w:t>
      </w:r>
      <w:r>
        <w:t xml:space="preserve"> (s. </w:t>
      </w:r>
      <w:r w:rsidRPr="000210C9">
        <w:rPr>
          <w:b/>
          <w:color w:val="0000FF"/>
        </w:rPr>
        <w:t>terminal</w:t>
      </w:r>
      <w:r>
        <w:t xml:space="preserve">) </w:t>
      </w:r>
      <w:r w:rsidRPr="000210C9">
        <w:rPr>
          <w:b/>
          <w:color w:val="0000FF"/>
        </w:rPr>
        <w:t>vein</w:t>
      </w:r>
      <w:r>
        <w:t xml:space="preserve"> – </w:t>
      </w:r>
      <w:r w:rsidRPr="00B92FE6">
        <w:rPr>
          <w:lang w:val="lt-LT"/>
        </w:rPr>
        <w:t>eina kartu su</w:t>
      </w:r>
      <w:r>
        <w:t xml:space="preserve"> </w:t>
      </w:r>
      <w:r w:rsidRPr="00E913B7">
        <w:rPr>
          <w:i/>
          <w:smallCaps/>
        </w:rPr>
        <w:t>stria terminalis</w:t>
      </w:r>
      <w:r>
        <w:t xml:space="preserve">; </w:t>
      </w:r>
      <w:r w:rsidRPr="00B92FE6">
        <w:rPr>
          <w:lang w:val="lt-LT"/>
        </w:rPr>
        <w:t>įteka</w:t>
      </w:r>
      <w:r>
        <w:t xml:space="preserve"> </w:t>
      </w:r>
      <w:r w:rsidRPr="00B66B43">
        <w:rPr>
          <w:i/>
          <w:color w:val="0000FF"/>
        </w:rPr>
        <w:t>(transverse) caudate veins</w:t>
      </w:r>
      <w:r>
        <w:t xml:space="preserve">, </w:t>
      </w:r>
      <w:r w:rsidRPr="00B66B43">
        <w:rPr>
          <w:i/>
          <w:color w:val="0000FF"/>
        </w:rPr>
        <w:t>lateral vein of lateral ventricle</w:t>
      </w:r>
      <w:r>
        <w:t xml:space="preserve"> (deep parts of parietal and temporal lobes).</w:t>
      </w:r>
    </w:p>
    <w:p w14:paraId="62B72843" w14:textId="77777777" w:rsidR="00FA685D" w:rsidRDefault="00FA685D" w:rsidP="00FA685D">
      <w:pPr>
        <w:ind w:left="2880"/>
      </w:pPr>
      <w:r w:rsidRPr="00FA685D">
        <w:t xml:space="preserve">1) and 2) are so called </w:t>
      </w:r>
      <w:r w:rsidRPr="00FA685D">
        <w:rPr>
          <w:b/>
          <w:smallCaps/>
          <w:color w:val="7030A0"/>
        </w:rPr>
        <w:t>subependymal veins</w:t>
      </w:r>
      <w:r>
        <w:t xml:space="preserve">; they </w:t>
      </w:r>
      <w:r w:rsidRPr="0027237E">
        <w:t xml:space="preserve">meet </w:t>
      </w:r>
      <w:r>
        <w:t>(</w:t>
      </w:r>
      <w:r w:rsidRPr="0027237E">
        <w:t>forming</w:t>
      </w:r>
      <w:r>
        <w:t xml:space="preserve"> </w:t>
      </w:r>
      <w:r w:rsidRPr="0027237E">
        <w:rPr>
          <w:b/>
          <w:bCs/>
        </w:rPr>
        <w:t>venous angle</w:t>
      </w:r>
      <w:r>
        <w:rPr>
          <w:bCs/>
        </w:rPr>
        <w:t>)</w:t>
      </w:r>
      <w:r w:rsidRPr="0027237E">
        <w:t xml:space="preserve"> at</w:t>
      </w:r>
      <w:r>
        <w:t xml:space="preserve"> </w:t>
      </w:r>
      <w:r w:rsidRPr="0027237E">
        <w:t>posterior lip of</w:t>
      </w:r>
      <w:r>
        <w:t xml:space="preserve"> </w:t>
      </w:r>
      <w:r w:rsidRPr="0027237E">
        <w:t>Monro foram</w:t>
      </w:r>
      <w:r>
        <w:t>en</w:t>
      </w:r>
    </w:p>
    <w:p w14:paraId="279072A0" w14:textId="77777777" w:rsidR="00B92FE6" w:rsidRDefault="00B92FE6" w:rsidP="00B92FE6">
      <w:pPr>
        <w:numPr>
          <w:ilvl w:val="1"/>
          <w:numId w:val="20"/>
        </w:numPr>
      </w:pPr>
      <w:r w:rsidRPr="000210C9">
        <w:rPr>
          <w:b/>
          <w:color w:val="0000FF"/>
        </w:rPr>
        <w:t>superior choroidal vein</w:t>
      </w:r>
      <w:r>
        <w:t xml:space="preserve"> </w:t>
      </w:r>
      <w:r w:rsidR="00B66B43" w:rsidRPr="00B66B43">
        <w:rPr>
          <w:color w:val="999999"/>
        </w:rPr>
        <w:t xml:space="preserve">← </w:t>
      </w:r>
      <w:r w:rsidRPr="00B66B43">
        <w:rPr>
          <w:color w:val="999999"/>
        </w:rPr>
        <w:t xml:space="preserve">lateral ventricles </w:t>
      </w:r>
      <w:r w:rsidRPr="00B66B43">
        <w:rPr>
          <w:color w:val="999999"/>
          <w:lang w:val="lt-LT"/>
        </w:rPr>
        <w:t>rezgini</w:t>
      </w:r>
      <w:r w:rsidR="00B66B43" w:rsidRPr="00B66B43">
        <w:rPr>
          <w:color w:val="999999"/>
          <w:lang w:val="lt-LT"/>
        </w:rPr>
        <w:t>ai</w:t>
      </w:r>
    </w:p>
    <w:p w14:paraId="6B8A2742" w14:textId="77777777" w:rsidR="001B3012" w:rsidRDefault="001B3012" w:rsidP="00BE4118"/>
    <w:p w14:paraId="2E110597" w14:textId="77777777" w:rsidR="004536A7" w:rsidRDefault="00153FBD" w:rsidP="00BE4118">
      <w:r>
        <w:rPr>
          <w:b/>
          <w:smallCaps/>
          <w:color w:val="0000FF"/>
          <w:szCs w:val="24"/>
        </w:rPr>
        <w:t xml:space="preserve">2. </w:t>
      </w:r>
      <w:r w:rsidR="004536A7" w:rsidRPr="004536A7">
        <w:rPr>
          <w:b/>
          <w:smallCaps/>
          <w:color w:val="0000FF"/>
          <w:szCs w:val="24"/>
          <w:u w:val="single"/>
        </w:rPr>
        <w:t>Basal</w:t>
      </w:r>
      <w:r w:rsidR="004536A7" w:rsidRPr="004536A7">
        <w:rPr>
          <w:b/>
          <w:color w:val="0000FF"/>
          <w:szCs w:val="24"/>
          <w:u w:val="single"/>
        </w:rPr>
        <w:t xml:space="preserve"> vein (</w:t>
      </w:r>
      <w:r w:rsidR="004536A7" w:rsidRPr="00336B1B">
        <w:rPr>
          <w:b/>
          <w:smallCaps/>
          <w:color w:val="0000FF"/>
          <w:szCs w:val="24"/>
          <w:u w:val="single"/>
        </w:rPr>
        <w:t>Rosenthal</w:t>
      </w:r>
      <w:r w:rsidR="004536A7" w:rsidRPr="004536A7">
        <w:rPr>
          <w:b/>
          <w:color w:val="0000FF"/>
          <w:szCs w:val="24"/>
          <w:u w:val="single"/>
        </w:rPr>
        <w:t>)</w:t>
      </w:r>
      <w:r w:rsidR="007B6D20" w:rsidRPr="00E92C8A">
        <w:t xml:space="preserve"> – some experts say, it is superficial vein just runs on inferior surface</w:t>
      </w:r>
      <w:r w:rsidR="007B6D20">
        <w:t>!</w:t>
      </w:r>
    </w:p>
    <w:p w14:paraId="5E103A03" w14:textId="77777777" w:rsidR="001B3012" w:rsidRDefault="001B3012" w:rsidP="00E92C8A">
      <w:pPr>
        <w:ind w:left="2160"/>
      </w:pPr>
      <w:r w:rsidRPr="00E92C8A">
        <w:rPr>
          <w:highlight w:val="yellow"/>
        </w:rPr>
        <w:t>Deep veins = Internal cerebral vein system</w:t>
      </w:r>
    </w:p>
    <w:p w14:paraId="2F8E5BDC" w14:textId="77777777" w:rsidR="004536A7" w:rsidRDefault="004536A7" w:rsidP="004536A7">
      <w:pPr>
        <w:numPr>
          <w:ilvl w:val="2"/>
          <w:numId w:val="20"/>
        </w:numPr>
      </w:pPr>
      <w:r w:rsidRPr="00EB7A94">
        <w:rPr>
          <w:lang w:val="lt-LT"/>
        </w:rPr>
        <w:t>prasideda ties</w:t>
      </w:r>
      <w:r>
        <w:t xml:space="preserve"> </w:t>
      </w:r>
      <w:r w:rsidRPr="00EB7A94">
        <w:rPr>
          <w:i/>
          <w:smallCaps/>
        </w:rPr>
        <w:t>vallecula</w:t>
      </w:r>
      <w:r>
        <w:t xml:space="preserve"> </w:t>
      </w:r>
      <w:r w:rsidRPr="00EB7A94">
        <w:rPr>
          <w:lang w:val="lt-LT"/>
        </w:rPr>
        <w:t xml:space="preserve">susiliejus </w:t>
      </w:r>
      <w:r w:rsidR="00EB7A94" w:rsidRPr="00EB7A94">
        <w:rPr>
          <w:lang w:val="lt-LT"/>
        </w:rPr>
        <w:t>dviem</w:t>
      </w:r>
      <w:r w:rsidRPr="00EB7A94">
        <w:rPr>
          <w:lang w:val="lt-LT"/>
        </w:rPr>
        <w:t xml:space="preserve"> venų sistemoms</w:t>
      </w:r>
      <w:r>
        <w:t>:</w:t>
      </w:r>
    </w:p>
    <w:p w14:paraId="0366C770" w14:textId="77777777" w:rsidR="004536A7" w:rsidRDefault="004536A7" w:rsidP="004536A7">
      <w:pPr>
        <w:numPr>
          <w:ilvl w:val="3"/>
          <w:numId w:val="20"/>
        </w:numPr>
      </w:pPr>
      <w:r w:rsidRPr="00B66B43">
        <w:rPr>
          <w:b/>
          <w:color w:val="0000FF"/>
        </w:rPr>
        <w:t>anterior cerebral veins</w:t>
      </w:r>
      <w:r>
        <w:t xml:space="preserve"> (</w:t>
      </w:r>
      <w:r w:rsidRPr="00EB7A94">
        <w:rPr>
          <w:lang w:val="lt-LT"/>
        </w:rPr>
        <w:t>lydi</w:t>
      </w:r>
      <w:r>
        <w:t xml:space="preserve"> ACA) </w:t>
      </w:r>
      <w:r w:rsidR="00B66B43" w:rsidRPr="00B66B43">
        <w:rPr>
          <w:color w:val="999999"/>
        </w:rPr>
        <w:t xml:space="preserve">← </w:t>
      </w:r>
      <w:r w:rsidRPr="00B66B43">
        <w:rPr>
          <w:color w:val="999999"/>
        </w:rPr>
        <w:t>orbital cortex, rostral corpus callosum</w:t>
      </w:r>
    </w:p>
    <w:p w14:paraId="18FDD63A" w14:textId="77777777" w:rsidR="004536A7" w:rsidRDefault="004536A7" w:rsidP="004536A7">
      <w:pPr>
        <w:numPr>
          <w:ilvl w:val="3"/>
          <w:numId w:val="20"/>
        </w:numPr>
      </w:pPr>
      <w:r w:rsidRPr="00B66B43">
        <w:rPr>
          <w:b/>
          <w:color w:val="0000FF"/>
        </w:rPr>
        <w:t>deep middle cerebral vein</w:t>
      </w:r>
      <w:r>
        <w:t xml:space="preserve"> (lies in depth of lateral fissure)</w:t>
      </w:r>
      <w:r w:rsidR="00B66B43">
        <w:t xml:space="preserve"> </w:t>
      </w:r>
      <w:r w:rsidR="00B66B43" w:rsidRPr="00B66B43">
        <w:rPr>
          <w:color w:val="999999"/>
        </w:rPr>
        <w:t>← insular &amp; opercular regions</w:t>
      </w:r>
      <w:r w:rsidR="00B976F8">
        <w:rPr>
          <w:color w:val="999999"/>
        </w:rPr>
        <w:t>, basal ganglia</w:t>
      </w:r>
    </w:p>
    <w:p w14:paraId="5D102DEF" w14:textId="77777777" w:rsidR="004536A7" w:rsidRDefault="001D7490" w:rsidP="001D7490">
      <w:pPr>
        <w:numPr>
          <w:ilvl w:val="2"/>
          <w:numId w:val="20"/>
        </w:numPr>
      </w:pPr>
      <w:r>
        <w:t xml:space="preserve">basal veins pass dorsocaudally along medial surface of temporal lobe → circle midbrain </w:t>
      </w:r>
      <w:r w:rsidR="00B976F8">
        <w:t xml:space="preserve">(in ambient cistern) </w:t>
      </w:r>
      <w:r>
        <w:t xml:space="preserve">→ empty into </w:t>
      </w:r>
      <w:r w:rsidRPr="001D7490">
        <w:rPr>
          <w:i/>
          <w:color w:val="0000FF"/>
        </w:rPr>
        <w:t>great cerebral vein</w:t>
      </w:r>
      <w:r w:rsidR="00B976F8">
        <w:rPr>
          <w:i/>
          <w:color w:val="0000FF"/>
        </w:rPr>
        <w:t xml:space="preserve"> of Galen</w:t>
      </w:r>
      <w:r>
        <w:t>.</w:t>
      </w:r>
    </w:p>
    <w:p w14:paraId="50BF12DF" w14:textId="77777777" w:rsidR="001D7490" w:rsidRDefault="001D7490" w:rsidP="001D7490">
      <w:pPr>
        <w:numPr>
          <w:ilvl w:val="2"/>
          <w:numId w:val="20"/>
        </w:numPr>
      </w:pPr>
      <w:r w:rsidRPr="00224772">
        <w:rPr>
          <w:u w:val="single"/>
          <w:lang w:val="lt-LT"/>
        </w:rPr>
        <w:t>į</w:t>
      </w:r>
      <w:r w:rsidRPr="00224772">
        <w:rPr>
          <w:u w:val="single"/>
        </w:rPr>
        <w:t xml:space="preserve"> basal vein </w:t>
      </w:r>
      <w:r w:rsidRPr="00224772">
        <w:rPr>
          <w:u w:val="single"/>
          <w:lang w:val="lt-LT"/>
        </w:rPr>
        <w:t>įteka</w:t>
      </w:r>
      <w:r>
        <w:t>:</w:t>
      </w:r>
    </w:p>
    <w:p w14:paraId="4D43E82D" w14:textId="77777777" w:rsidR="001D7490" w:rsidRDefault="001D7490" w:rsidP="001D7490">
      <w:pPr>
        <w:numPr>
          <w:ilvl w:val="3"/>
          <w:numId w:val="20"/>
        </w:numPr>
      </w:pPr>
      <w:r w:rsidRPr="001D7490">
        <w:rPr>
          <w:b/>
          <w:color w:val="0000FF"/>
        </w:rPr>
        <w:t>inferior thalamostriate</w:t>
      </w:r>
      <w:r>
        <w:t xml:space="preserve"> (s. </w:t>
      </w:r>
      <w:r w:rsidRPr="001D7490">
        <w:rPr>
          <w:b/>
          <w:color w:val="0000FF"/>
        </w:rPr>
        <w:t>striate</w:t>
      </w:r>
      <w:r>
        <w:t xml:space="preserve">) </w:t>
      </w:r>
      <w:r w:rsidRPr="001D7490">
        <w:rPr>
          <w:b/>
          <w:color w:val="0000FF"/>
        </w:rPr>
        <w:t>veins</w:t>
      </w:r>
      <w:r>
        <w:t xml:space="preserve"> – </w:t>
      </w:r>
      <w:r w:rsidRPr="001D7490">
        <w:rPr>
          <w:lang w:val="lt-LT"/>
        </w:rPr>
        <w:t>išeina per</w:t>
      </w:r>
      <w:r>
        <w:t xml:space="preserve"> </w:t>
      </w:r>
      <w:r w:rsidRPr="001D7490">
        <w:rPr>
          <w:i/>
          <w:smallCaps/>
        </w:rPr>
        <w:t>anterior perforated substance</w:t>
      </w:r>
      <w:r>
        <w:t>.</w:t>
      </w:r>
    </w:p>
    <w:p w14:paraId="412EE728" w14:textId="77777777" w:rsidR="001D7490" w:rsidRDefault="00224772" w:rsidP="001D7490">
      <w:pPr>
        <w:numPr>
          <w:ilvl w:val="3"/>
          <w:numId w:val="20"/>
        </w:numPr>
      </w:pPr>
      <w:r w:rsidRPr="001D7490">
        <w:rPr>
          <w:b/>
          <w:color w:val="0000FF"/>
        </w:rPr>
        <w:t xml:space="preserve">inferior </w:t>
      </w:r>
      <w:r>
        <w:rPr>
          <w:b/>
          <w:color w:val="0000FF"/>
        </w:rPr>
        <w:t>choroidal</w:t>
      </w:r>
      <w:r>
        <w:t xml:space="preserve"> </w:t>
      </w:r>
      <w:r w:rsidRPr="001D7490">
        <w:rPr>
          <w:b/>
          <w:color w:val="0000FF"/>
        </w:rPr>
        <w:t>vein</w:t>
      </w:r>
      <w:r>
        <w:t xml:space="preserve"> – </w:t>
      </w:r>
      <w:r w:rsidRPr="00224772">
        <w:rPr>
          <w:lang w:val="lt-LT"/>
        </w:rPr>
        <w:t>drenuoja apatinę</w:t>
      </w:r>
      <w:r>
        <w:t xml:space="preserve"> lateral ventricle </w:t>
      </w:r>
      <w:r w:rsidRPr="00224772">
        <w:rPr>
          <w:lang w:val="lt-LT"/>
        </w:rPr>
        <w:t>rezginio dalį</w:t>
      </w:r>
      <w:r>
        <w:t>.</w:t>
      </w:r>
    </w:p>
    <w:p w14:paraId="3F66B715" w14:textId="77777777" w:rsidR="00224772" w:rsidRDefault="00224772" w:rsidP="001D7490">
      <w:pPr>
        <w:numPr>
          <w:ilvl w:val="3"/>
          <w:numId w:val="20"/>
        </w:numPr>
      </w:pPr>
      <w:r w:rsidRPr="00224772">
        <w:rPr>
          <w:lang w:val="lt-LT"/>
        </w:rPr>
        <w:t>smulkios venos</w:t>
      </w:r>
      <w:r>
        <w:t xml:space="preserve">: </w:t>
      </w:r>
      <w:r w:rsidRPr="00224772">
        <w:rPr>
          <w:color w:val="0000FF"/>
        </w:rPr>
        <w:t>peduncular veins</w:t>
      </w:r>
      <w:r>
        <w:t xml:space="preserve"> (</w:t>
      </w:r>
      <w:r w:rsidRPr="00224772">
        <w:rPr>
          <w:lang w:val="lt-LT"/>
        </w:rPr>
        <w:t>išeina per</w:t>
      </w:r>
      <w:r>
        <w:t xml:space="preserve"> </w:t>
      </w:r>
      <w:r w:rsidRPr="00224772">
        <w:rPr>
          <w:i/>
          <w:smallCaps/>
        </w:rPr>
        <w:t>posterior perforated substance</w:t>
      </w:r>
      <w:r>
        <w:t xml:space="preserve">), </w:t>
      </w:r>
      <w:r w:rsidRPr="00224772">
        <w:rPr>
          <w:color w:val="0000FF"/>
        </w:rPr>
        <w:t>vein of olfactory gyrus</w:t>
      </w:r>
      <w:r>
        <w:t xml:space="preserve">, </w:t>
      </w:r>
      <w:r w:rsidRPr="00224772">
        <w:rPr>
          <w:color w:val="0000FF"/>
        </w:rPr>
        <w:t>inferior ventricular vein</w:t>
      </w:r>
      <w:r>
        <w:t>.</w:t>
      </w:r>
    </w:p>
    <w:p w14:paraId="628A7A64" w14:textId="77777777" w:rsidR="00B92FE6" w:rsidRDefault="00B92FE6" w:rsidP="00BE4118"/>
    <w:p w14:paraId="75863F64" w14:textId="77777777" w:rsidR="00224772" w:rsidRPr="00153FBD" w:rsidRDefault="00153FBD" w:rsidP="00BE4118">
      <w:pPr>
        <w:rPr>
          <w:b/>
          <w:color w:val="0000FF"/>
          <w:szCs w:val="24"/>
          <w:u w:val="single"/>
        </w:rPr>
      </w:pPr>
      <w:r w:rsidRPr="00153FBD">
        <w:rPr>
          <w:b/>
          <w:color w:val="0000FF"/>
          <w:szCs w:val="24"/>
        </w:rPr>
        <w:t>3.</w:t>
      </w:r>
      <w:r>
        <w:rPr>
          <w:b/>
          <w:color w:val="0000FF"/>
          <w:szCs w:val="24"/>
        </w:rPr>
        <w:t xml:space="preserve"> </w:t>
      </w:r>
      <w:r w:rsidRPr="00153FBD">
        <w:rPr>
          <w:b/>
          <w:smallCaps/>
          <w:color w:val="0000FF"/>
          <w:szCs w:val="24"/>
          <w:u w:val="single"/>
        </w:rPr>
        <w:t>Great cerebral</w:t>
      </w:r>
      <w:r w:rsidRPr="00153FBD">
        <w:rPr>
          <w:b/>
          <w:color w:val="0000FF"/>
          <w:szCs w:val="24"/>
          <w:u w:val="single"/>
        </w:rPr>
        <w:t xml:space="preserve"> vein (</w:t>
      </w:r>
      <w:r w:rsidRPr="007421E1">
        <w:rPr>
          <w:b/>
          <w:smallCaps/>
          <w:color w:val="0000FF"/>
          <w:szCs w:val="24"/>
          <w:u w:val="single"/>
        </w:rPr>
        <w:t>Galen</w:t>
      </w:r>
      <w:r w:rsidRPr="00153FBD">
        <w:rPr>
          <w:b/>
          <w:color w:val="0000FF"/>
          <w:szCs w:val="24"/>
          <w:u w:val="single"/>
        </w:rPr>
        <w:t>)</w:t>
      </w:r>
    </w:p>
    <w:p w14:paraId="3A3AE334" w14:textId="77777777" w:rsidR="00153FBD" w:rsidRPr="00DA0487" w:rsidRDefault="00BC0E93" w:rsidP="00BE4118">
      <w:r w:rsidRPr="00DA0487">
        <w:t xml:space="preserve">- </w:t>
      </w:r>
      <w:r w:rsidR="007C4007" w:rsidRPr="00E92C8A">
        <w:t>short</w:t>
      </w:r>
      <w:r w:rsidRPr="00E92C8A">
        <w:t xml:space="preserve">, </w:t>
      </w:r>
      <w:r w:rsidR="007C4007" w:rsidRPr="00E92C8A">
        <w:t>thick</w:t>
      </w:r>
      <w:r w:rsidRPr="00E92C8A">
        <w:t xml:space="preserve">, </w:t>
      </w:r>
      <w:r w:rsidR="00DA0487" w:rsidRPr="00E92C8A">
        <w:t>single vein</w:t>
      </w:r>
      <w:r w:rsidRPr="00DA0487">
        <w:t>!</w:t>
      </w:r>
    </w:p>
    <w:p w14:paraId="002B0FBF" w14:textId="77777777" w:rsidR="00153FBD" w:rsidRDefault="00DA0487" w:rsidP="00BC0E93">
      <w:pPr>
        <w:numPr>
          <w:ilvl w:val="0"/>
          <w:numId w:val="22"/>
        </w:numPr>
      </w:pPr>
      <w:r>
        <w:rPr>
          <w:lang w:val="lt-LT"/>
        </w:rPr>
        <w:t xml:space="preserve">formed by confluence of two </w:t>
      </w:r>
      <w:r w:rsidR="00BC0E93" w:rsidRPr="00BC0E93">
        <w:rPr>
          <w:i/>
          <w:color w:val="0000FF"/>
        </w:rPr>
        <w:t>internal cerebral veins</w:t>
      </w:r>
      <w:r w:rsidR="00BC0E93">
        <w:t>.</w:t>
      </w:r>
    </w:p>
    <w:p w14:paraId="0F07BB4D" w14:textId="77777777" w:rsidR="00BC0E93" w:rsidRDefault="00336B1B" w:rsidP="00BC0E93">
      <w:pPr>
        <w:numPr>
          <w:ilvl w:val="0"/>
          <w:numId w:val="22"/>
        </w:numPr>
      </w:pPr>
      <w:r w:rsidRPr="0027237E">
        <w:t>lies in</w:t>
      </w:r>
      <w:r>
        <w:t xml:space="preserve"> </w:t>
      </w:r>
      <w:r w:rsidRPr="00336B1B">
        <w:rPr>
          <w:i/>
          <w:smallCaps/>
        </w:rPr>
        <w:t>quadrigeminal cistern</w:t>
      </w:r>
      <w:r w:rsidRPr="0027237E">
        <w:t xml:space="preserve"> </w:t>
      </w:r>
      <w:r>
        <w:t>(</w:t>
      </w:r>
      <w:r w:rsidR="00BC0E93" w:rsidRPr="00BC0E93">
        <w:rPr>
          <w:lang w:val="lt-LT"/>
        </w:rPr>
        <w:t>tarp</w:t>
      </w:r>
      <w:r w:rsidR="00BC0E93">
        <w:t xml:space="preserve"> </w:t>
      </w:r>
      <w:r w:rsidR="00BC0E93" w:rsidRPr="00BC0E93">
        <w:rPr>
          <w:i/>
          <w:smallCaps/>
        </w:rPr>
        <w:t>splenium corporis callosi</w:t>
      </w:r>
      <w:r w:rsidR="00BC0E93">
        <w:t xml:space="preserve"> </w:t>
      </w:r>
      <w:r w:rsidR="00BC0E93" w:rsidRPr="00BC0E93">
        <w:rPr>
          <w:lang w:val="lt-LT"/>
        </w:rPr>
        <w:t>ir</w:t>
      </w:r>
      <w:r w:rsidR="00BC0E93">
        <w:t xml:space="preserve"> </w:t>
      </w:r>
      <w:r w:rsidR="00BC0E93" w:rsidRPr="00BC0E93">
        <w:rPr>
          <w:i/>
          <w:smallCaps/>
        </w:rPr>
        <w:t>pineal gland</w:t>
      </w:r>
      <w:r>
        <w:t>).</w:t>
      </w:r>
    </w:p>
    <w:p w14:paraId="36A93332" w14:textId="77777777" w:rsidR="00BC0E93" w:rsidRDefault="00BC0E93" w:rsidP="00BC0E93">
      <w:pPr>
        <w:numPr>
          <w:ilvl w:val="0"/>
          <w:numId w:val="22"/>
        </w:numPr>
      </w:pPr>
      <w:r w:rsidRPr="00BC0E93">
        <w:rPr>
          <w:lang w:val="lt-LT"/>
        </w:rPr>
        <w:t>susijungia su</w:t>
      </w:r>
      <w:r>
        <w:t xml:space="preserve"> </w:t>
      </w:r>
      <w:r w:rsidRPr="00BC0E93">
        <w:rPr>
          <w:smallCaps/>
        </w:rPr>
        <w:t>sinus sagittalis inf</w:t>
      </w:r>
      <w:r>
        <w:t xml:space="preserve">. </w:t>
      </w:r>
      <w:r w:rsidRPr="00BC0E93">
        <w:rPr>
          <w:lang w:val="lt-LT"/>
        </w:rPr>
        <w:t>ir sudaro</w:t>
      </w:r>
      <w:r>
        <w:t xml:space="preserve"> </w:t>
      </w:r>
      <w:r w:rsidRPr="00BC0E93">
        <w:rPr>
          <w:smallCaps/>
        </w:rPr>
        <w:t>sinus rectus</w:t>
      </w:r>
      <w:r>
        <w:t>.</w:t>
      </w:r>
    </w:p>
    <w:p w14:paraId="141DCC2E" w14:textId="77777777" w:rsidR="00BC0E93" w:rsidRPr="00DA0487" w:rsidRDefault="00DA0487" w:rsidP="00BC0E93">
      <w:pPr>
        <w:numPr>
          <w:ilvl w:val="0"/>
          <w:numId w:val="22"/>
        </w:numPr>
      </w:pPr>
      <w:r w:rsidRPr="00E92C8A">
        <w:rPr>
          <w:u w:val="single"/>
        </w:rPr>
        <w:t>receives</w:t>
      </w:r>
      <w:r w:rsidR="00BC0E93" w:rsidRPr="00DA0487">
        <w:t>:</w:t>
      </w:r>
    </w:p>
    <w:p w14:paraId="562EC38C" w14:textId="77777777" w:rsidR="00BC0E93" w:rsidRPr="00BC0E93" w:rsidRDefault="00BC0E93" w:rsidP="00BC0E93">
      <w:pPr>
        <w:numPr>
          <w:ilvl w:val="0"/>
          <w:numId w:val="24"/>
        </w:numPr>
      </w:pPr>
      <w:r w:rsidRPr="00BC0E93">
        <w:rPr>
          <w:b/>
          <w:color w:val="0000FF"/>
        </w:rPr>
        <w:t>basal veins (Rosenthal)</w:t>
      </w:r>
    </w:p>
    <w:p w14:paraId="5B10AC99" w14:textId="77777777" w:rsidR="00BC0E93" w:rsidRDefault="00BC0E93" w:rsidP="00BC0E93">
      <w:pPr>
        <w:numPr>
          <w:ilvl w:val="0"/>
          <w:numId w:val="24"/>
        </w:numPr>
      </w:pPr>
      <w:r w:rsidRPr="00BC0E93">
        <w:rPr>
          <w:b/>
          <w:color w:val="0000FF"/>
        </w:rPr>
        <w:t>posterior vein of corpus callosum</w:t>
      </w:r>
    </w:p>
    <w:p w14:paraId="29BA4226" w14:textId="77777777" w:rsidR="00BC0E93" w:rsidRDefault="00BC0E93" w:rsidP="00BC0E93">
      <w:pPr>
        <w:numPr>
          <w:ilvl w:val="0"/>
          <w:numId w:val="24"/>
        </w:numPr>
      </w:pPr>
      <w:r w:rsidRPr="00BC0E93">
        <w:rPr>
          <w:b/>
          <w:color w:val="0000FF"/>
        </w:rPr>
        <w:t>v. superior vermis</w:t>
      </w:r>
    </w:p>
    <w:p w14:paraId="69887A1A" w14:textId="77777777" w:rsidR="00BC0E93" w:rsidRDefault="00BC0E93" w:rsidP="00BC0E93"/>
    <w:p w14:paraId="33C13088" w14:textId="77777777" w:rsidR="002A325A" w:rsidRDefault="00126C8A" w:rsidP="000912B1">
      <w:pPr>
        <w:ind w:left="-567"/>
        <w:jc w:val="center"/>
      </w:pPr>
      <w:r>
        <w:rPr>
          <w:noProof/>
        </w:rPr>
        <w:drawing>
          <wp:inline distT="0" distB="0" distL="0" distR="0" wp14:anchorId="6EF06B57" wp14:editId="1852E092">
            <wp:extent cx="6848475" cy="4286250"/>
            <wp:effectExtent l="0" t="0" r="9525" b="0"/>
            <wp:docPr id="10" name="Picture 10" descr="D:\Viktoro\Neuroscience\A. Neuroscience Basics\A201-211. Vascular\00. Pictures\Deep cerebral veins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A. Neuroscience Basics\A201-211. Vascular\00. Pictures\Deep cerebral veins 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F9944" w14:textId="77777777" w:rsidR="00835AE3" w:rsidRDefault="00835AE3" w:rsidP="00902B0D">
      <w:pPr>
        <w:jc w:val="center"/>
      </w:pPr>
    </w:p>
    <w:p w14:paraId="75578098" w14:textId="77777777" w:rsidR="00902B0D" w:rsidRDefault="00126C8A" w:rsidP="000912B1">
      <w:pPr>
        <w:ind w:left="-1276"/>
        <w:jc w:val="center"/>
      </w:pPr>
      <w:r>
        <w:rPr>
          <w:noProof/>
        </w:rPr>
        <w:drawing>
          <wp:inline distT="0" distB="0" distL="0" distR="0" wp14:anchorId="3E7DED2C" wp14:editId="00008A4E">
            <wp:extent cx="7324725" cy="4286250"/>
            <wp:effectExtent l="0" t="0" r="9525" b="0"/>
            <wp:docPr id="11" name="Picture 11" descr="D:\Viktoro\Neuroscience\A. Neuroscience Basics\A201-211. Vascular\00. Pictures\Deep cerebral vein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A. Neuroscience Basics\A201-211. Vascular\00. Pictures\Deep cerebral veins 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D3E95" w14:textId="77777777" w:rsidR="00902B0D" w:rsidRDefault="00902B0D"/>
    <w:p w14:paraId="00869B3F" w14:textId="77777777" w:rsidR="00E77376" w:rsidRDefault="00126C8A" w:rsidP="001A26BD">
      <w:pPr>
        <w:jc w:val="center"/>
      </w:pPr>
      <w:r>
        <w:rPr>
          <w:noProof/>
        </w:rPr>
        <w:drawing>
          <wp:inline distT="0" distB="0" distL="0" distR="0" wp14:anchorId="2FC6733B" wp14:editId="6B3F6E4E">
            <wp:extent cx="5867400" cy="3352800"/>
            <wp:effectExtent l="0" t="0" r="0" b="0"/>
            <wp:docPr id="12" name="Picture 12" descr="D:\Viktoro\Neuroscience\A. Neuroscience Basics\A201-211. Vascular\00. Pictures\Deep cerebral vein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iktoro\Neuroscience\A. Neuroscience Basics\A201-211. Vascular\00. Pictures\Deep cerebral veins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E6D71" w14:textId="77777777" w:rsidR="0067219C" w:rsidRDefault="0067219C"/>
    <w:p w14:paraId="29B972AD" w14:textId="77777777" w:rsidR="00835AE3" w:rsidRDefault="00126C8A" w:rsidP="000912B1">
      <w:pPr>
        <w:ind w:left="-567" w:right="-143"/>
      </w:pPr>
      <w:r>
        <w:rPr>
          <w:noProof/>
        </w:rPr>
        <w:drawing>
          <wp:inline distT="0" distB="0" distL="0" distR="0" wp14:anchorId="7B77A616" wp14:editId="382B8EA8">
            <wp:extent cx="6896100" cy="3400425"/>
            <wp:effectExtent l="0" t="0" r="0" b="9525"/>
            <wp:docPr id="13" name="Picture 13" descr="D:\Viktoro\Neuroscience\A. Neuroscience Basics\A201-211. Vascular\00. Pictures\Deep cerebral vein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A. Neuroscience Basics\A201-211. Vascular\00. Pictures\Deep cerebral veins 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0C95D3" wp14:editId="4FDCB4D7">
            <wp:extent cx="5829300" cy="4105275"/>
            <wp:effectExtent l="0" t="0" r="0" b="9525"/>
            <wp:docPr id="14" name="Picture 14" descr="D:\Viktoro\Neuroscience\A. Neuroscience Basics\A201-211. Vascular\00. Pictures\Deep cerebral vein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Viktoro\Neuroscience\A. Neuroscience Basics\A201-211. Vascular\00. Pictures\Deep cerebral veins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127FF" w14:textId="77777777" w:rsidR="001B3012" w:rsidRDefault="001B3012" w:rsidP="000912B1">
      <w:pPr>
        <w:ind w:left="-567" w:right="-143"/>
      </w:pPr>
      <w:r>
        <w:rPr>
          <w:noProof/>
        </w:rPr>
        <w:drawing>
          <wp:inline distT="0" distB="0" distL="0" distR="0" wp14:anchorId="6112793D" wp14:editId="1CC210E6">
            <wp:extent cx="6300470" cy="6729730"/>
            <wp:effectExtent l="0" t="0" r="5080" b="0"/>
            <wp:docPr id="31" name="Picture 31" descr="http://www.neuroangio.org/wp-content/uploads/Venous/Internal-Cerebral-Vein/Internal-Cerebral-Vein-Net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euroangio.org/wp-content/uploads/Venous/Internal-Cerebral-Vein/Internal-Cerebral-Vein-Netter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8309C" w14:textId="77777777" w:rsidR="000C1179" w:rsidRDefault="000C1179"/>
    <w:p w14:paraId="250DBBBF" w14:textId="77777777" w:rsidR="00FF3EA5" w:rsidRDefault="00FF3EA5" w:rsidP="00172B7D">
      <w:pPr>
        <w:ind w:left="-630"/>
      </w:pPr>
      <w:r>
        <w:rPr>
          <w:noProof/>
        </w:rPr>
        <w:drawing>
          <wp:inline distT="0" distB="0" distL="0" distR="0" wp14:anchorId="5C0F0512" wp14:editId="47426240">
            <wp:extent cx="6806939" cy="25603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13197" cy="256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5798" w14:textId="106A8F5F" w:rsidR="00FF3EA5" w:rsidRPr="004E2DF5" w:rsidRDefault="00FF3EA5" w:rsidP="00FF3EA5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5E752773" w14:textId="77777777" w:rsidR="00FF3EA5" w:rsidRDefault="00FF3EA5" w:rsidP="00FF3EA5">
      <w:r>
        <w:rPr>
          <w:rStyle w:val="Hyperlink"/>
          <w:sz w:val="18"/>
          <w:szCs w:val="18"/>
        </w:rPr>
        <w:fldChar w:fldCharType="end"/>
      </w:r>
    </w:p>
    <w:p w14:paraId="4F7760AF" w14:textId="77777777" w:rsidR="006E3F49" w:rsidRPr="002F151E" w:rsidRDefault="006E3F49" w:rsidP="006E3F49">
      <w:pPr>
        <w:rPr>
          <w:szCs w:val="24"/>
        </w:rPr>
      </w:pPr>
      <w:r w:rsidRPr="007813EC">
        <w:rPr>
          <w:noProof/>
          <w:szCs w:val="24"/>
        </w:rPr>
        <w:drawing>
          <wp:inline distT="0" distB="0" distL="0" distR="0" wp14:anchorId="58BFFB81" wp14:editId="58205DED">
            <wp:extent cx="4638675" cy="5705475"/>
            <wp:effectExtent l="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507B8" w14:textId="77777777" w:rsidR="0067219C" w:rsidRDefault="0067219C"/>
    <w:p w14:paraId="6EC5F821" w14:textId="77777777" w:rsidR="006E3F49" w:rsidRDefault="006E3F49"/>
    <w:p w14:paraId="3BCD0578" w14:textId="77777777" w:rsidR="006E3F49" w:rsidRDefault="006E3F49"/>
    <w:p w14:paraId="4357B39F" w14:textId="77777777" w:rsidR="00172B7D" w:rsidRDefault="00172B7D" w:rsidP="00172B7D">
      <w:pPr>
        <w:pStyle w:val="Nervous1"/>
      </w:pPr>
      <w:bookmarkStart w:id="19" w:name="_Toc101112887"/>
      <w:r>
        <w:t>Posterior Fossa veins</w:t>
      </w:r>
      <w:bookmarkEnd w:id="19"/>
    </w:p>
    <w:p w14:paraId="1692AB3D" w14:textId="77777777" w:rsidR="00B620EE" w:rsidRDefault="007A22A7" w:rsidP="00627227">
      <w:pPr>
        <w:pStyle w:val="ListParagraph"/>
        <w:numPr>
          <w:ilvl w:val="2"/>
          <w:numId w:val="6"/>
        </w:numPr>
        <w:autoSpaceDE w:val="0"/>
        <w:autoSpaceDN w:val="0"/>
        <w:adjustRightInd w:val="0"/>
      </w:pPr>
      <w:r w:rsidRPr="00A13452">
        <w:rPr>
          <w:highlight w:val="yellow"/>
        </w:rPr>
        <w:t>SUPERIOR (GALENIC) GROUP</w:t>
      </w:r>
      <w:r w:rsidRPr="007A22A7">
        <w:t xml:space="preserve"> - </w:t>
      </w:r>
      <w:r>
        <w:t xml:space="preserve">drain </w:t>
      </w:r>
      <w:r w:rsidRPr="007A22A7">
        <w:t>s</w:t>
      </w:r>
      <w:r>
        <w:t xml:space="preserve">uperiorly </w:t>
      </w:r>
      <w:r w:rsidRPr="007A22A7">
        <w:t xml:space="preserve">into vein of </w:t>
      </w:r>
      <w:r w:rsidR="00B620EE">
        <w:t>Galen</w:t>
      </w:r>
      <w:r w:rsidR="00A13452">
        <w:t>; m</w:t>
      </w:r>
      <w:r w:rsidRPr="007A22A7">
        <w:t>a</w:t>
      </w:r>
      <w:r>
        <w:t>j</w:t>
      </w:r>
      <w:r w:rsidRPr="007A22A7">
        <w:t>or</w:t>
      </w:r>
      <w:r w:rsidR="00B620EE">
        <w:t xml:space="preserve"> </w:t>
      </w:r>
      <w:r>
        <w:t xml:space="preserve">named </w:t>
      </w:r>
      <w:r w:rsidRPr="007A22A7">
        <w:t xml:space="preserve">veins </w:t>
      </w:r>
      <w:r>
        <w:t>in thi</w:t>
      </w:r>
      <w:r w:rsidRPr="007A22A7">
        <w:t xml:space="preserve">s </w:t>
      </w:r>
      <w:r w:rsidR="00B620EE">
        <w:t>group:</w:t>
      </w:r>
    </w:p>
    <w:p w14:paraId="13BFF9C9" w14:textId="77777777" w:rsidR="00F424B8" w:rsidRDefault="00F424B8" w:rsidP="00F424B8">
      <w:pPr>
        <w:pStyle w:val="ListParagraph"/>
        <w:numPr>
          <w:ilvl w:val="0"/>
          <w:numId w:val="30"/>
        </w:numPr>
        <w:autoSpaceDE w:val="0"/>
        <w:autoSpaceDN w:val="0"/>
        <w:adjustRightInd w:val="0"/>
      </w:pPr>
      <w:r w:rsidRPr="00A13452">
        <w:rPr>
          <w:rStyle w:val="Blue"/>
          <w:b/>
        </w:rPr>
        <w:t>superior vermian vein</w:t>
      </w:r>
      <w:r>
        <w:t xml:space="preserve"> - r</w:t>
      </w:r>
      <w:r w:rsidRPr="007A22A7">
        <w:t>u</w:t>
      </w:r>
      <w:r>
        <w:t>n</w:t>
      </w:r>
      <w:r w:rsidRPr="007A22A7">
        <w:t>s</w:t>
      </w:r>
      <w:r>
        <w:t xml:space="preserve"> ov</w:t>
      </w:r>
      <w:r w:rsidRPr="007A22A7">
        <w:t>e</w:t>
      </w:r>
      <w:r>
        <w:t xml:space="preserve">r top of </w:t>
      </w:r>
      <w:r w:rsidRPr="007A22A7">
        <w:t>vermis</w:t>
      </w:r>
      <w:r w:rsidR="001E3660">
        <w:t xml:space="preserve"> → </w:t>
      </w:r>
      <w:r w:rsidRPr="00E92C8A">
        <w:rPr>
          <w:rStyle w:val="Blue"/>
          <w:b/>
        </w:rPr>
        <w:t>precentral cerebellar vein</w:t>
      </w:r>
      <w:r>
        <w:t xml:space="preserve"> </w:t>
      </w:r>
      <w:r w:rsidR="001E3660">
        <w:t>(</w:t>
      </w:r>
      <w:r w:rsidR="001E3660" w:rsidRPr="007A22A7">
        <w:t>si</w:t>
      </w:r>
      <w:r w:rsidR="001E3660">
        <w:t>ngle mid</w:t>
      </w:r>
      <w:r w:rsidR="001E3660" w:rsidRPr="007A22A7">
        <w:t>line</w:t>
      </w:r>
      <w:r w:rsidR="001E3660">
        <w:t xml:space="preserve"> </w:t>
      </w:r>
      <w:r w:rsidR="001E3660" w:rsidRPr="007A22A7">
        <w:t xml:space="preserve">vein that lies </w:t>
      </w:r>
      <w:r w:rsidR="001E3660">
        <w:t xml:space="preserve">between </w:t>
      </w:r>
      <w:r w:rsidR="001E3660" w:rsidRPr="007A22A7">
        <w:t xml:space="preserve">lingula </w:t>
      </w:r>
      <w:r w:rsidR="001E3660">
        <w:t xml:space="preserve">and </w:t>
      </w:r>
      <w:r w:rsidR="001E3660" w:rsidRPr="007A22A7">
        <w:t>ce</w:t>
      </w:r>
      <w:r w:rsidR="001E3660">
        <w:t xml:space="preserve">ntral </w:t>
      </w:r>
      <w:r w:rsidR="001E3660" w:rsidRPr="007A22A7">
        <w:t>lobule of</w:t>
      </w:r>
      <w:r w:rsidR="001E3660">
        <w:t xml:space="preserve"> </w:t>
      </w:r>
      <w:r w:rsidR="001E3660" w:rsidRPr="007A22A7">
        <w:t>ve</w:t>
      </w:r>
      <w:r w:rsidR="001E3660">
        <w:t>rmis)</w:t>
      </w:r>
      <w:r w:rsidR="001E3660" w:rsidDel="001E3660">
        <w:t xml:space="preserve"> </w:t>
      </w:r>
      <w:r w:rsidR="001E3660">
        <w:t xml:space="preserve">→ </w:t>
      </w:r>
      <w:r w:rsidRPr="00E92C8A">
        <w:rPr>
          <w:rStyle w:val="Blue"/>
        </w:rPr>
        <w:t>vein of Galen</w:t>
      </w:r>
    </w:p>
    <w:p w14:paraId="46DE5774" w14:textId="77777777" w:rsidR="00B620EE" w:rsidRDefault="007A22A7" w:rsidP="00B620EE">
      <w:pPr>
        <w:pStyle w:val="ListParagraph"/>
        <w:numPr>
          <w:ilvl w:val="0"/>
          <w:numId w:val="30"/>
        </w:numPr>
        <w:autoSpaceDE w:val="0"/>
        <w:autoSpaceDN w:val="0"/>
        <w:adjustRightInd w:val="0"/>
      </w:pPr>
      <w:r w:rsidRPr="00A13452">
        <w:rPr>
          <w:rStyle w:val="Blue"/>
          <w:b/>
        </w:rPr>
        <w:t>anterior p</w:t>
      </w:r>
      <w:r w:rsidR="00B620EE" w:rsidRPr="00A13452">
        <w:rPr>
          <w:rStyle w:val="Blue"/>
          <w:b/>
        </w:rPr>
        <w:t>o</w:t>
      </w:r>
      <w:r w:rsidRPr="00A13452">
        <w:rPr>
          <w:rStyle w:val="Blue"/>
          <w:b/>
        </w:rPr>
        <w:t>ntomesencephalic</w:t>
      </w:r>
      <w:r w:rsidR="00B620EE" w:rsidRPr="00A13452">
        <w:rPr>
          <w:rStyle w:val="Blue"/>
          <w:b/>
        </w:rPr>
        <w:t xml:space="preserve"> </w:t>
      </w:r>
      <w:r w:rsidRPr="00A13452">
        <w:rPr>
          <w:rStyle w:val="Blue"/>
          <w:b/>
        </w:rPr>
        <w:t>vein</w:t>
      </w:r>
      <w:r w:rsidR="00B620EE" w:rsidRPr="00B620EE">
        <w:t xml:space="preserve"> </w:t>
      </w:r>
      <w:r w:rsidR="00B620EE">
        <w:t xml:space="preserve">- </w:t>
      </w:r>
      <w:r w:rsidR="00B620EE" w:rsidRPr="007A22A7">
        <w:t xml:space="preserve">actually </w:t>
      </w:r>
      <w:r w:rsidR="00B620EE">
        <w:t xml:space="preserve">interconnected </w:t>
      </w:r>
      <w:r w:rsidR="00B620EE" w:rsidRPr="007A22A7">
        <w:t>v</w:t>
      </w:r>
      <w:r w:rsidR="00B620EE">
        <w:t>enous ple</w:t>
      </w:r>
      <w:r w:rsidR="00B620EE" w:rsidRPr="007A22A7">
        <w:t>x</w:t>
      </w:r>
      <w:r w:rsidR="00B620EE">
        <w:t>u</w:t>
      </w:r>
      <w:r w:rsidR="00B620EE" w:rsidRPr="007A22A7">
        <w:t xml:space="preserve">s, </w:t>
      </w:r>
      <w:r w:rsidR="00B620EE">
        <w:t xml:space="preserve">not </w:t>
      </w:r>
      <w:r w:rsidR="00B620EE" w:rsidRPr="007A22A7">
        <w:t>single</w:t>
      </w:r>
      <w:r w:rsidR="00B620EE">
        <w:t xml:space="preserve"> d</w:t>
      </w:r>
      <w:r w:rsidR="00B620EE" w:rsidRPr="007A22A7">
        <w:t>o</w:t>
      </w:r>
      <w:r w:rsidR="00B620EE">
        <w:t xml:space="preserve">minant vein; </w:t>
      </w:r>
      <w:r w:rsidR="00B620EE" w:rsidRPr="007A22A7">
        <w:t>covers cereb</w:t>
      </w:r>
      <w:r w:rsidR="00B620EE">
        <w:t>ellar</w:t>
      </w:r>
      <w:r w:rsidR="00B620EE" w:rsidRPr="007A22A7">
        <w:t xml:space="preserve"> </w:t>
      </w:r>
      <w:r w:rsidR="00B620EE">
        <w:t>pedun</w:t>
      </w:r>
      <w:r w:rsidR="00B620EE" w:rsidRPr="007A22A7">
        <w:t>cles</w:t>
      </w:r>
      <w:r w:rsidR="00B620EE">
        <w:t xml:space="preserve"> </w:t>
      </w:r>
      <w:r w:rsidR="00B620EE" w:rsidRPr="007A22A7">
        <w:t xml:space="preserve">and extends </w:t>
      </w:r>
      <w:r w:rsidR="00B620EE">
        <w:t>over anter</w:t>
      </w:r>
      <w:r w:rsidR="00B620EE" w:rsidRPr="007A22A7">
        <w:t>i</w:t>
      </w:r>
      <w:r w:rsidR="00B620EE">
        <w:t xml:space="preserve">or </w:t>
      </w:r>
      <w:r w:rsidR="00B620EE" w:rsidRPr="007A22A7">
        <w:t xml:space="preserve">surface </w:t>
      </w:r>
      <w:r w:rsidR="00B620EE">
        <w:t>of pons</w:t>
      </w:r>
    </w:p>
    <w:p w14:paraId="5ACDE943" w14:textId="77777777" w:rsidR="007A22A7" w:rsidRDefault="007A22A7" w:rsidP="007A22A7"/>
    <w:p w14:paraId="287A8D4D" w14:textId="77777777" w:rsidR="001E3660" w:rsidRDefault="001E3660" w:rsidP="007A22A7">
      <w:r>
        <w:t>Superior vermian vein:</w:t>
      </w:r>
    </w:p>
    <w:p w14:paraId="008B9446" w14:textId="77777777" w:rsidR="001E3660" w:rsidRDefault="001E3660" w:rsidP="007A22A7">
      <w:r>
        <w:rPr>
          <w:noProof/>
        </w:rPr>
        <w:drawing>
          <wp:inline distT="0" distB="0" distL="0" distR="0" wp14:anchorId="6CC033AC" wp14:editId="248B40E0">
            <wp:extent cx="2733814" cy="4825776"/>
            <wp:effectExtent l="0" t="0" r="0" b="0"/>
            <wp:docPr id="81" name="Picture 81" descr="http://www.neuroangio.org/wp-content/uploads/Venous/V_precentral_ve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neuroangio.org/wp-content/uploads/Venous/V_precentral_vein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536" cy="483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3F7FB" w14:textId="37590B8D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A0D14A7" w14:textId="77777777" w:rsidR="001E3660" w:rsidRDefault="00654ECA" w:rsidP="00654ECA">
      <w:r w:rsidRPr="00293BFF">
        <w:rPr>
          <w:color w:val="000000"/>
          <w:sz w:val="20"/>
        </w:rPr>
        <w:fldChar w:fldCharType="end"/>
      </w:r>
    </w:p>
    <w:p w14:paraId="72DE200B" w14:textId="77777777" w:rsidR="00B620EE" w:rsidRDefault="001A60BA" w:rsidP="00E92C8A">
      <w:r>
        <w:rPr>
          <w:noProof/>
        </w:rPr>
        <w:drawing>
          <wp:inline distT="0" distB="0" distL="0" distR="0" wp14:anchorId="0D44A0BA" wp14:editId="1CD6C0C3">
            <wp:extent cx="6206806" cy="4648536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16754" cy="465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02AA0" w14:textId="69222470" w:rsidR="001A60BA" w:rsidRPr="004E2DF5" w:rsidRDefault="001A60BA" w:rsidP="001A60BA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begin"/>
      </w:r>
      <w:r>
        <w:rPr>
          <w:rStyle w:val="Hyperlink"/>
          <w:sz w:val="18"/>
          <w:szCs w:val="18"/>
        </w:rPr>
        <w:instrText xml:space="preserve"> HYPERLINK "http://www.amazon.com/Osborns-Brain-Imaging-Pathology-Anatomy/dp/1931884218" </w:instrText>
      </w:r>
      <w:r w:rsidR="009F40A7">
        <w:rPr>
          <w:rStyle w:val="Hyperlink"/>
          <w:sz w:val="18"/>
          <w:szCs w:val="18"/>
        </w:rPr>
      </w:r>
      <w:r>
        <w:rPr>
          <w:rStyle w:val="Hyperlink"/>
          <w:sz w:val="18"/>
          <w:szCs w:val="18"/>
        </w:rPr>
        <w:fldChar w:fldCharType="separate"/>
      </w:r>
      <w:r w:rsidRPr="004E2DF5">
        <w:rPr>
          <w:rStyle w:val="Hyperlink"/>
          <w:sz w:val="18"/>
          <w:szCs w:val="18"/>
        </w:rPr>
        <w:t xml:space="preserve">Source of picture: Anne G. Osborn “Osborn's Brain </w:t>
      </w:r>
      <w:r w:rsidRPr="004E2DF5">
        <w:rPr>
          <w:rStyle w:val="Hyperlink"/>
          <w:rFonts w:ascii="Cambria Math" w:hAnsi="Cambria Math" w:cs="Cambria Math"/>
          <w:sz w:val="18"/>
          <w:szCs w:val="18"/>
        </w:rPr>
        <w:t>‐</w:t>
      </w:r>
      <w:r w:rsidRPr="004E2DF5">
        <w:rPr>
          <w:rStyle w:val="Hyperlink"/>
          <w:sz w:val="18"/>
          <w:szCs w:val="18"/>
        </w:rPr>
        <w:t xml:space="preserve"> Imaging, Pathology, and Anatomy” (2012); Publisher: Lippincott Williams &amp; Wilkins; ISBN-13: 978-1931884211 &gt;&gt;</w:t>
      </w:r>
    </w:p>
    <w:p w14:paraId="25F013DE" w14:textId="77777777" w:rsidR="001A60BA" w:rsidRDefault="001A60BA" w:rsidP="001A60BA">
      <w:pPr>
        <w:rPr>
          <w:rStyle w:val="Hyperlink"/>
          <w:sz w:val="18"/>
          <w:szCs w:val="18"/>
        </w:rPr>
      </w:pPr>
      <w:r>
        <w:rPr>
          <w:rStyle w:val="Hyperlink"/>
          <w:sz w:val="18"/>
          <w:szCs w:val="18"/>
        </w:rPr>
        <w:fldChar w:fldCharType="end"/>
      </w:r>
    </w:p>
    <w:p w14:paraId="0636FA07" w14:textId="77777777" w:rsidR="001A60BA" w:rsidRDefault="001A60BA" w:rsidP="001A60BA">
      <w:pPr>
        <w:rPr>
          <w:rStyle w:val="Hyperlink"/>
          <w:sz w:val="18"/>
          <w:szCs w:val="18"/>
        </w:rPr>
      </w:pPr>
    </w:p>
    <w:p w14:paraId="062291DF" w14:textId="77777777" w:rsidR="00A13452" w:rsidRDefault="00506B22" w:rsidP="00627227">
      <w:pPr>
        <w:pStyle w:val="ListParagraph"/>
        <w:numPr>
          <w:ilvl w:val="2"/>
          <w:numId w:val="6"/>
        </w:numPr>
        <w:autoSpaceDE w:val="0"/>
        <w:autoSpaceDN w:val="0"/>
        <w:adjustRightInd w:val="0"/>
      </w:pPr>
      <w:r w:rsidRPr="00A13452">
        <w:rPr>
          <w:highlight w:val="yellow"/>
        </w:rPr>
        <w:t>ANTERIOR (PETROSAL</w:t>
      </w:r>
      <w:r w:rsidR="00A13452" w:rsidRPr="00A13452">
        <w:rPr>
          <w:highlight w:val="yellow"/>
        </w:rPr>
        <w:t>) GROUP</w:t>
      </w:r>
      <w:r w:rsidR="00A13452">
        <w:t xml:space="preserve">; </w:t>
      </w:r>
      <w:r w:rsidRPr="00A13452">
        <w:rPr>
          <w:rStyle w:val="Blue"/>
          <w:b/>
        </w:rPr>
        <w:t xml:space="preserve">petrosal </w:t>
      </w:r>
      <w:r w:rsidR="00A13452">
        <w:rPr>
          <w:rStyle w:val="Blue"/>
          <w:b/>
        </w:rPr>
        <w:t xml:space="preserve">(Dandy) </w:t>
      </w:r>
      <w:r w:rsidRPr="00A13452">
        <w:rPr>
          <w:rStyle w:val="Blue"/>
          <w:b/>
        </w:rPr>
        <w:t>vein</w:t>
      </w:r>
      <w:r w:rsidR="00A13452">
        <w:t xml:space="preserve"> (</w:t>
      </w:r>
      <w:r w:rsidR="00A13452" w:rsidRPr="00506B22">
        <w:t>star-shaped vascular collection</w:t>
      </w:r>
      <w:r w:rsidR="00A13452">
        <w:t xml:space="preserve"> </w:t>
      </w:r>
      <w:r w:rsidR="00A13452" w:rsidRPr="00506B22">
        <w:t>seen on AP DSA</w:t>
      </w:r>
      <w:r w:rsidR="00A13452">
        <w:t>)</w:t>
      </w:r>
      <w:r w:rsidR="00A13452" w:rsidRPr="00506B22">
        <w:t xml:space="preserve"> </w:t>
      </w:r>
      <w:r w:rsidR="00A13452">
        <w:t>-</w:t>
      </w:r>
      <w:r w:rsidRPr="00506B22">
        <w:t xml:space="preserve"> large venous trunk that lies in cerebellopon</w:t>
      </w:r>
      <w:r w:rsidR="00A13452">
        <w:t>t</w:t>
      </w:r>
      <w:r w:rsidRPr="00506B22">
        <w:t>ine</w:t>
      </w:r>
      <w:r w:rsidR="00A13452">
        <w:t xml:space="preserve"> </w:t>
      </w:r>
      <w:r w:rsidRPr="00506B22">
        <w:t>angle cistern, collecting numerous tributaries from</w:t>
      </w:r>
      <w:r w:rsidR="00A13452">
        <w:t xml:space="preserve"> </w:t>
      </w:r>
      <w:r w:rsidRPr="00506B22">
        <w:t xml:space="preserve">cerebellum, pons, and </w:t>
      </w:r>
      <w:r w:rsidR="00A13452">
        <w:t xml:space="preserve">medulla → </w:t>
      </w:r>
      <w:r w:rsidR="00F424B8">
        <w:rPr>
          <w:color w:val="000000"/>
          <w:szCs w:val="24"/>
        </w:rPr>
        <w:t>superior</w:t>
      </w:r>
      <w:r w:rsidR="00F424B8" w:rsidRPr="00FE611F">
        <w:rPr>
          <w:color w:val="000000"/>
          <w:szCs w:val="24"/>
        </w:rPr>
        <w:t xml:space="preserve"> </w:t>
      </w:r>
      <w:r w:rsidR="00A13452" w:rsidRPr="00FE611F">
        <w:rPr>
          <w:color w:val="000000"/>
          <w:szCs w:val="24"/>
        </w:rPr>
        <w:t>petrosal sinus.</w:t>
      </w:r>
    </w:p>
    <w:p w14:paraId="7742DBBE" w14:textId="77777777" w:rsidR="00F424B8" w:rsidRDefault="00F424B8" w:rsidP="00E92C8A">
      <w:pPr>
        <w:pStyle w:val="ListParagraph"/>
        <w:numPr>
          <w:ilvl w:val="0"/>
          <w:numId w:val="37"/>
        </w:numPr>
      </w:pPr>
      <w:r>
        <w:t xml:space="preserve">petrosal vein drains </w:t>
      </w:r>
      <w:r w:rsidRPr="00284ED8">
        <w:t xml:space="preserve">anterior-lateral brainstem </w:t>
      </w:r>
      <w:r>
        <w:t xml:space="preserve">+ </w:t>
      </w:r>
      <w:r w:rsidRPr="00284ED8">
        <w:t>anterior-superior and inferior cerebellar surfaces</w:t>
      </w:r>
      <w:r>
        <w:t xml:space="preserve"> into superior petrosal sinus</w:t>
      </w:r>
    </w:p>
    <w:p w14:paraId="5AF51004" w14:textId="77777777" w:rsidR="00A13452" w:rsidRDefault="00A13452" w:rsidP="00A13452">
      <w:pPr>
        <w:pStyle w:val="ListParagraph"/>
        <w:autoSpaceDE w:val="0"/>
        <w:autoSpaceDN w:val="0"/>
        <w:adjustRightInd w:val="0"/>
        <w:ind w:left="360"/>
      </w:pPr>
    </w:p>
    <w:p w14:paraId="06745D5F" w14:textId="77777777" w:rsidR="00A13452" w:rsidRDefault="00A13452" w:rsidP="00A13452">
      <w:pPr>
        <w:pStyle w:val="ListParagraph"/>
        <w:autoSpaceDE w:val="0"/>
        <w:autoSpaceDN w:val="0"/>
        <w:adjustRightInd w:val="0"/>
        <w:ind w:left="360"/>
      </w:pPr>
    </w:p>
    <w:p w14:paraId="392EB8EA" w14:textId="77777777" w:rsidR="001A60BA" w:rsidRPr="00506B22" w:rsidRDefault="00506B22" w:rsidP="00E92C8A">
      <w:pPr>
        <w:pStyle w:val="ListParagraph"/>
        <w:numPr>
          <w:ilvl w:val="2"/>
          <w:numId w:val="6"/>
        </w:numPr>
        <w:autoSpaceDE w:val="0"/>
        <w:autoSpaceDN w:val="0"/>
        <w:adjustRightInd w:val="0"/>
      </w:pPr>
      <w:r w:rsidRPr="00A13452">
        <w:rPr>
          <w:highlight w:val="yellow"/>
        </w:rPr>
        <w:t xml:space="preserve">POSTERIOR (TENTORIAL) </w:t>
      </w:r>
      <w:r w:rsidR="00A13452" w:rsidRPr="00A13452">
        <w:rPr>
          <w:highlight w:val="yellow"/>
        </w:rPr>
        <w:t>GROUP</w:t>
      </w:r>
      <w:r w:rsidR="00A13452">
        <w:t xml:space="preserve">; </w:t>
      </w:r>
      <w:r w:rsidRPr="00506B22">
        <w:t>most prominent</w:t>
      </w:r>
      <w:r w:rsidR="00A13452">
        <w:t xml:space="preserve"> </w:t>
      </w:r>
      <w:r w:rsidRPr="00506B22">
        <w:t xml:space="preserve">veins in this group are </w:t>
      </w:r>
      <w:r w:rsidRPr="00A13452">
        <w:rPr>
          <w:rStyle w:val="Blue"/>
          <w:b/>
        </w:rPr>
        <w:t>inferior vermian veins</w:t>
      </w:r>
      <w:r w:rsidRPr="00506B22">
        <w:t xml:space="preserve"> </w:t>
      </w:r>
      <w:r w:rsidR="00A13452">
        <w:t xml:space="preserve">- </w:t>
      </w:r>
      <w:r w:rsidRPr="00506B22">
        <w:t>paired</w:t>
      </w:r>
      <w:r w:rsidR="00A13452">
        <w:t xml:space="preserve"> </w:t>
      </w:r>
      <w:r w:rsidRPr="00506B22">
        <w:t>paramedian structures that curve under vermis and</w:t>
      </w:r>
      <w:r w:rsidR="00A13452">
        <w:t xml:space="preserve"> </w:t>
      </w:r>
      <w:r w:rsidRPr="00506B22">
        <w:t>drain inferior surface of cerebellum</w:t>
      </w:r>
      <w:r w:rsidR="00F424B8">
        <w:t xml:space="preserve"> into torcular</w:t>
      </w:r>
    </w:p>
    <w:p w14:paraId="5078B3B6" w14:textId="77777777" w:rsidR="00506B22" w:rsidRDefault="00506B22" w:rsidP="00506B22">
      <w:pPr>
        <w:rPr>
          <w:color w:val="2A2B2B"/>
          <w:sz w:val="20"/>
        </w:rPr>
      </w:pPr>
    </w:p>
    <w:p w14:paraId="41932AA1" w14:textId="77777777" w:rsidR="00506B22" w:rsidRDefault="00506B22" w:rsidP="00506B22">
      <w:pPr>
        <w:rPr>
          <w:color w:val="2A2B2B"/>
          <w:sz w:val="20"/>
        </w:rPr>
      </w:pPr>
    </w:p>
    <w:p w14:paraId="45D73057" w14:textId="77777777" w:rsidR="00506B22" w:rsidRDefault="00506B22" w:rsidP="00506B22"/>
    <w:p w14:paraId="6B6648E1" w14:textId="77777777" w:rsidR="00660EF8" w:rsidRDefault="00660EF8" w:rsidP="00172B7D">
      <w:pPr>
        <w:pStyle w:val="Nervous5"/>
        <w:ind w:right="7042"/>
      </w:pPr>
      <w:bookmarkStart w:id="20" w:name="_Toc101112888"/>
      <w:r>
        <w:t>Cerebellar veins</w:t>
      </w:r>
      <w:bookmarkEnd w:id="20"/>
    </w:p>
    <w:p w14:paraId="4E06C052" w14:textId="77777777" w:rsidR="00660EF8" w:rsidRDefault="00015987">
      <w:r w:rsidRPr="00015987">
        <w:rPr>
          <w:b/>
          <w:u w:val="single"/>
        </w:rPr>
        <w:t>Vermis, paravermis, deep nuclei</w:t>
      </w:r>
      <w:r>
        <w:t>:</w:t>
      </w:r>
    </w:p>
    <w:p w14:paraId="740CE8DF" w14:textId="77777777" w:rsidR="00015987" w:rsidRDefault="00015987" w:rsidP="00015987">
      <w:pPr>
        <w:numPr>
          <w:ilvl w:val="0"/>
          <w:numId w:val="13"/>
        </w:numPr>
      </w:pPr>
      <w:r w:rsidRPr="00015987">
        <w:rPr>
          <w:b/>
          <w:color w:val="0000FF"/>
        </w:rPr>
        <w:t>v. superior vermis</w:t>
      </w:r>
      <w:r>
        <w:t xml:space="preserve"> → v. cerebri magna (or v. cerebri interna)</w:t>
      </w:r>
    </w:p>
    <w:p w14:paraId="2E4EA01C" w14:textId="77777777" w:rsidR="00015987" w:rsidRDefault="00015987" w:rsidP="00015987">
      <w:pPr>
        <w:numPr>
          <w:ilvl w:val="0"/>
          <w:numId w:val="13"/>
        </w:numPr>
      </w:pPr>
      <w:r w:rsidRPr="00015987">
        <w:rPr>
          <w:b/>
          <w:color w:val="0000FF"/>
        </w:rPr>
        <w:t>v. inferior vermis</w:t>
      </w:r>
      <w:r>
        <w:t xml:space="preserve"> → </w:t>
      </w:r>
      <w:r w:rsidRPr="00015987">
        <w:rPr>
          <w:smallCaps/>
        </w:rPr>
        <w:t>sinus rectus</w:t>
      </w:r>
      <w:r w:rsidR="00F424B8">
        <w:rPr>
          <w:smallCaps/>
        </w:rPr>
        <w:t xml:space="preserve"> or torcular</w:t>
      </w:r>
    </w:p>
    <w:p w14:paraId="196117A2" w14:textId="77777777" w:rsidR="00660EF8" w:rsidRDefault="00660EF8"/>
    <w:p w14:paraId="3CD463F0" w14:textId="77777777" w:rsidR="00015987" w:rsidRDefault="00015987">
      <w:r w:rsidRPr="00015987">
        <w:rPr>
          <w:b/>
          <w:u w:val="single"/>
        </w:rPr>
        <w:t>Hemispheres</w:t>
      </w:r>
      <w:r>
        <w:t>:</w:t>
      </w:r>
    </w:p>
    <w:p w14:paraId="3B0ACFF8" w14:textId="77777777" w:rsidR="00015987" w:rsidRDefault="00015987" w:rsidP="00015987">
      <w:pPr>
        <w:numPr>
          <w:ilvl w:val="0"/>
          <w:numId w:val="14"/>
        </w:numPr>
      </w:pPr>
      <w:r w:rsidRPr="00CE1566">
        <w:rPr>
          <w:b/>
          <w:color w:val="0000FF"/>
        </w:rPr>
        <w:t>v. hemispherii cerebelli sup</w:t>
      </w:r>
      <w:r>
        <w:t xml:space="preserve">. → </w:t>
      </w:r>
      <w:r w:rsidR="00CE1566" w:rsidRPr="00CE1566">
        <w:rPr>
          <w:smallCaps/>
        </w:rPr>
        <w:t>sinus petrosus sup</w:t>
      </w:r>
      <w:r w:rsidR="00CE1566">
        <w:t>.</w:t>
      </w:r>
    </w:p>
    <w:p w14:paraId="28D93882" w14:textId="77777777" w:rsidR="00CE1566" w:rsidRDefault="00CE1566" w:rsidP="00015987">
      <w:pPr>
        <w:numPr>
          <w:ilvl w:val="0"/>
          <w:numId w:val="14"/>
        </w:numPr>
      </w:pPr>
      <w:r w:rsidRPr="00CE1566">
        <w:rPr>
          <w:b/>
          <w:color w:val="0000FF"/>
        </w:rPr>
        <w:t>v. hemispherii cerebelli inf</w:t>
      </w:r>
      <w:r>
        <w:t xml:space="preserve">. → </w:t>
      </w:r>
      <w:r w:rsidRPr="00CE1566">
        <w:rPr>
          <w:smallCaps/>
        </w:rPr>
        <w:t>sinus petrosus inf</w:t>
      </w:r>
      <w:r>
        <w:t>.</w:t>
      </w:r>
    </w:p>
    <w:p w14:paraId="30599DC8" w14:textId="77777777" w:rsidR="00015987" w:rsidRDefault="00015987"/>
    <w:p w14:paraId="7906D13A" w14:textId="77777777" w:rsidR="00855686" w:rsidRDefault="00855686">
      <w:pPr>
        <w:rPr>
          <w:color w:val="000000"/>
          <w:szCs w:val="24"/>
        </w:rPr>
      </w:pPr>
    </w:p>
    <w:p w14:paraId="15959A87" w14:textId="77777777" w:rsidR="006A7ADA" w:rsidRDefault="00A75F5C">
      <w:pPr>
        <w:rPr>
          <w:color w:val="000000"/>
          <w:szCs w:val="24"/>
        </w:rPr>
      </w:pPr>
      <w:r w:rsidRPr="00BE2139">
        <w:rPr>
          <w:noProof/>
        </w:rPr>
        <w:drawing>
          <wp:inline distT="0" distB="0" distL="0" distR="0" wp14:anchorId="75ADAD5D" wp14:editId="22E0AF4A">
            <wp:extent cx="5753100" cy="334327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5FBA5" w14:textId="77777777" w:rsidR="006A7ADA" w:rsidRDefault="006A7ADA">
      <w:pPr>
        <w:rPr>
          <w:color w:val="000000"/>
          <w:szCs w:val="24"/>
        </w:rPr>
      </w:pPr>
    </w:p>
    <w:p w14:paraId="28A3B12D" w14:textId="77777777" w:rsidR="006A7ADA" w:rsidRPr="006A7ADA" w:rsidRDefault="006A7ADA" w:rsidP="006A7ADA">
      <w:pPr>
        <w:pStyle w:val="Nervous1"/>
      </w:pPr>
      <w:bookmarkStart w:id="21" w:name="_Toc101112889"/>
      <w:r w:rsidRPr="006A7ADA">
        <w:t>Venous Drainage Territories</w:t>
      </w:r>
      <w:bookmarkEnd w:id="21"/>
    </w:p>
    <w:p w14:paraId="2AD0C2B9" w14:textId="77777777" w:rsidR="006A7ADA" w:rsidRDefault="006A7ADA" w:rsidP="006A7ADA">
      <w:pPr>
        <w:autoSpaceDE w:val="0"/>
        <w:autoSpaceDN w:val="0"/>
        <w:adjustRightInd w:val="0"/>
      </w:pPr>
      <w:r w:rsidRPr="006A7ADA">
        <w:rPr>
          <w:u w:val="single"/>
        </w:rPr>
        <w:t>Four basic patterns</w:t>
      </w:r>
      <w:r>
        <w:t>:</w:t>
      </w:r>
    </w:p>
    <w:p w14:paraId="25CAEF9A" w14:textId="77777777" w:rsidR="006A7ADA" w:rsidRDefault="006A7ADA" w:rsidP="0002234F">
      <w:pPr>
        <w:pStyle w:val="ListParagraph"/>
        <w:numPr>
          <w:ilvl w:val="0"/>
          <w:numId w:val="31"/>
        </w:numPr>
        <w:autoSpaceDE w:val="0"/>
        <w:autoSpaceDN w:val="0"/>
        <w:adjustRightInd w:val="0"/>
      </w:pPr>
      <w:r w:rsidRPr="0002234F">
        <w:rPr>
          <w:b/>
        </w:rPr>
        <w:t>peripheral (brain surface) pattern</w:t>
      </w:r>
      <w:r>
        <w:t xml:space="preserve"> (</w:t>
      </w:r>
      <w:r w:rsidRPr="0002234F">
        <w:rPr>
          <w:i/>
        </w:rPr>
        <w:t>green</w:t>
      </w:r>
      <w:r>
        <w:t>) – superficial parts of brain (</w:t>
      </w:r>
      <w:r w:rsidRPr="006A7ADA">
        <w:t>cortex</w:t>
      </w:r>
      <w:r>
        <w:t>, subcortical white matter) – drained by cortical veins into SSS</w:t>
      </w:r>
    </w:p>
    <w:p w14:paraId="7556A9DA" w14:textId="77777777" w:rsidR="006A7ADA" w:rsidRDefault="006A7ADA" w:rsidP="0002234F">
      <w:pPr>
        <w:pStyle w:val="ListParagraph"/>
        <w:numPr>
          <w:ilvl w:val="0"/>
          <w:numId w:val="31"/>
        </w:numPr>
        <w:autoSpaceDE w:val="0"/>
        <w:autoSpaceDN w:val="0"/>
        <w:adjustRightInd w:val="0"/>
      </w:pPr>
      <w:r w:rsidRPr="0002234F">
        <w:rPr>
          <w:b/>
        </w:rPr>
        <w:t>deep (central) pattern</w:t>
      </w:r>
      <w:r w:rsidR="0002234F">
        <w:t xml:space="preserve"> (</w:t>
      </w:r>
      <w:r w:rsidR="0002234F" w:rsidRPr="00B00B7E">
        <w:rPr>
          <w:i/>
        </w:rPr>
        <w:t>red</w:t>
      </w:r>
      <w:r w:rsidR="0002234F">
        <w:t>) – central core brain structures (</w:t>
      </w:r>
      <w:r w:rsidR="0002234F" w:rsidRPr="006A7ADA">
        <w:t>basal ganglia</w:t>
      </w:r>
      <w:r w:rsidR="0002234F">
        <w:t>,</w:t>
      </w:r>
      <w:r w:rsidR="0002234F" w:rsidRPr="006A7ADA">
        <w:t xml:space="preserve"> most white</w:t>
      </w:r>
      <w:r w:rsidR="0002234F">
        <w:t xml:space="preserve"> matter, ventricles</w:t>
      </w:r>
      <w:r w:rsidR="00B00B7E">
        <w:t>, medial temporal lobe</w:t>
      </w:r>
      <w:r w:rsidR="0002234F">
        <w:t>) – drain into deep venous system</w:t>
      </w:r>
    </w:p>
    <w:p w14:paraId="18BF1845" w14:textId="77777777" w:rsidR="00B00B7E" w:rsidRDefault="00B00B7E" w:rsidP="00627227">
      <w:pPr>
        <w:pStyle w:val="ListParagraph"/>
        <w:numPr>
          <w:ilvl w:val="0"/>
          <w:numId w:val="31"/>
        </w:numPr>
        <w:autoSpaceDE w:val="0"/>
        <w:autoSpaceDN w:val="0"/>
        <w:adjustRightInd w:val="0"/>
      </w:pPr>
      <w:r w:rsidRPr="00B00B7E">
        <w:rPr>
          <w:b/>
        </w:rPr>
        <w:t>inferolateral (perisylvian) pattern</w:t>
      </w:r>
      <w:r>
        <w:t xml:space="preserve"> (</w:t>
      </w:r>
      <w:r w:rsidRPr="00B00B7E">
        <w:rPr>
          <w:i/>
        </w:rPr>
        <w:t>yellow</w:t>
      </w:r>
      <w:r>
        <w:t>) – area around Sylvian fissure (</w:t>
      </w:r>
      <w:r w:rsidRPr="00B00B7E">
        <w:t>frontal, parietal, and temporal ope</w:t>
      </w:r>
      <w:r>
        <w:t>r</w:t>
      </w:r>
      <w:r w:rsidRPr="00B00B7E">
        <w:t xml:space="preserve">cula plus insula) </w:t>
      </w:r>
      <w:r>
        <w:t>– drained by sphenoparietal and cavernous sinuses.</w:t>
      </w:r>
    </w:p>
    <w:p w14:paraId="7612BD25" w14:textId="77777777" w:rsidR="006A7ADA" w:rsidRDefault="00B00B7E" w:rsidP="00B00B7E">
      <w:pPr>
        <w:pStyle w:val="ListParagraph"/>
        <w:numPr>
          <w:ilvl w:val="0"/>
          <w:numId w:val="31"/>
        </w:numPr>
        <w:autoSpaceDE w:val="0"/>
        <w:autoSpaceDN w:val="0"/>
        <w:adjustRightInd w:val="0"/>
      </w:pPr>
      <w:r w:rsidRPr="00B00B7E">
        <w:rPr>
          <w:b/>
        </w:rPr>
        <w:t>posterolateral (temporoparietal) pattern</w:t>
      </w:r>
      <w:r>
        <w:t xml:space="preserve"> (</w:t>
      </w:r>
      <w:r w:rsidRPr="00B00B7E">
        <w:rPr>
          <w:i/>
        </w:rPr>
        <w:t>purple</w:t>
      </w:r>
      <w:r>
        <w:t xml:space="preserve">) </w:t>
      </w:r>
      <w:r w:rsidR="0002234F">
        <w:t xml:space="preserve">– posterior temporal and inferior parietal lobes </w:t>
      </w:r>
      <w:r>
        <w:t xml:space="preserve">- </w:t>
      </w:r>
      <w:r w:rsidR="0002234F">
        <w:t>drained into vein of Labbé and transverse sinuses</w:t>
      </w:r>
      <w:r>
        <w:t>.</w:t>
      </w:r>
    </w:p>
    <w:p w14:paraId="47EF297B" w14:textId="77777777" w:rsidR="006A7ADA" w:rsidRDefault="006A7ADA" w:rsidP="006A7ADA">
      <w:pPr>
        <w:autoSpaceDE w:val="0"/>
        <w:autoSpaceDN w:val="0"/>
        <w:adjustRightInd w:val="0"/>
      </w:pPr>
    </w:p>
    <w:p w14:paraId="3D172308" w14:textId="77777777" w:rsidR="006A7ADA" w:rsidRDefault="006A7ADA">
      <w:pPr>
        <w:rPr>
          <w:color w:val="000000"/>
          <w:szCs w:val="24"/>
        </w:rPr>
      </w:pPr>
      <w:r>
        <w:rPr>
          <w:noProof/>
        </w:rPr>
        <w:drawing>
          <wp:inline distT="0" distB="0" distL="0" distR="0" wp14:anchorId="20B16FF1" wp14:editId="52204405">
            <wp:extent cx="6300470" cy="7179945"/>
            <wp:effectExtent l="0" t="0" r="508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717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7D175" w14:textId="77777777" w:rsidR="00855686" w:rsidRPr="006F6D80" w:rsidRDefault="00855686"/>
    <w:p w14:paraId="301B5065" w14:textId="77777777" w:rsidR="005D05EE" w:rsidRDefault="005D05EE"/>
    <w:p w14:paraId="22E7F2D5" w14:textId="77777777" w:rsidR="00267DAE" w:rsidRDefault="00267DAE"/>
    <w:p w14:paraId="375B9B70" w14:textId="77777777" w:rsidR="00267DAE" w:rsidRDefault="00267DAE" w:rsidP="00E92C8A">
      <w:pPr>
        <w:pStyle w:val="Nervous1"/>
      </w:pPr>
      <w:bookmarkStart w:id="22" w:name="_Toc101112890"/>
      <w:r>
        <w:t>Angiography</w:t>
      </w:r>
      <w:bookmarkEnd w:id="22"/>
    </w:p>
    <w:p w14:paraId="5066EB28" w14:textId="77777777" w:rsidR="00267DAE" w:rsidRPr="00E92C8A" w:rsidRDefault="005170AA" w:rsidP="00E92C8A">
      <w:pPr>
        <w:pStyle w:val="Nervous6"/>
        <w:ind w:right="7512"/>
      </w:pPr>
      <w:bookmarkStart w:id="23" w:name="_Toc101112891"/>
      <w:r>
        <w:t>By</w:t>
      </w:r>
      <w:r w:rsidR="00267DAE" w:rsidRPr="00E92C8A">
        <w:t xml:space="preserve"> artery injected</w:t>
      </w:r>
      <w:bookmarkEnd w:id="23"/>
    </w:p>
    <w:p w14:paraId="175844B6" w14:textId="77777777" w:rsidR="00320CD4" w:rsidRDefault="00320CD4">
      <w:pPr>
        <w:rPr>
          <w:szCs w:val="24"/>
        </w:rPr>
      </w:pPr>
      <w:r>
        <w:rPr>
          <w:b/>
          <w:szCs w:val="24"/>
        </w:rPr>
        <w:t xml:space="preserve">A. </w:t>
      </w:r>
      <w:r w:rsidRPr="00E92C8A">
        <w:rPr>
          <w:b/>
          <w:szCs w:val="24"/>
        </w:rPr>
        <w:t>L</w:t>
      </w:r>
      <w:r w:rsidR="00267DAE" w:rsidRPr="00E92C8A">
        <w:rPr>
          <w:b/>
          <w:szCs w:val="24"/>
        </w:rPr>
        <w:t>eft VA injection</w:t>
      </w:r>
      <w:r w:rsidR="00267DAE">
        <w:rPr>
          <w:szCs w:val="24"/>
        </w:rPr>
        <w:t>:</w:t>
      </w:r>
    </w:p>
    <w:p w14:paraId="3050B22A" w14:textId="77777777" w:rsidR="00320CD4" w:rsidRDefault="00267DAE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 xml:space="preserve">basal </w:t>
      </w:r>
      <w:r>
        <w:rPr>
          <w:szCs w:val="24"/>
        </w:rPr>
        <w:t>vein of Rosenthal (</w:t>
      </w:r>
      <w:r w:rsidRPr="00E92C8A">
        <w:rPr>
          <w:i/>
          <w:szCs w:val="24"/>
        </w:rPr>
        <w:t>dark blue</w:t>
      </w:r>
      <w:r>
        <w:rPr>
          <w:szCs w:val="24"/>
        </w:rPr>
        <w:t>)</w:t>
      </w:r>
    </w:p>
    <w:p w14:paraId="22CFCA01" w14:textId="77777777" w:rsidR="00320CD4" w:rsidRDefault="00267DAE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s</w:t>
      </w:r>
      <w:r w:rsidR="00320CD4">
        <w:rPr>
          <w:szCs w:val="24"/>
        </w:rPr>
        <w:t>uperior petrosal sinus (</w:t>
      </w:r>
      <w:r w:rsidR="00320CD4" w:rsidRPr="00E92C8A">
        <w:rPr>
          <w:i/>
          <w:szCs w:val="24"/>
        </w:rPr>
        <w:t>purple</w:t>
      </w:r>
      <w:r w:rsidR="00320CD4">
        <w:rPr>
          <w:szCs w:val="24"/>
        </w:rPr>
        <w:t>)</w:t>
      </w:r>
    </w:p>
    <w:p w14:paraId="18854C8D" w14:textId="77777777" w:rsidR="00320CD4" w:rsidRDefault="00267DAE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inferior petrosal sinus (</w:t>
      </w:r>
      <w:r w:rsidR="00320CD4" w:rsidRPr="00E92C8A">
        <w:rPr>
          <w:i/>
          <w:szCs w:val="24"/>
        </w:rPr>
        <w:t>blue</w:t>
      </w:r>
      <w:r w:rsidR="00320CD4">
        <w:rPr>
          <w:szCs w:val="24"/>
        </w:rPr>
        <w:t>) is well seen</w:t>
      </w:r>
    </w:p>
    <w:p w14:paraId="4CD67BF0" w14:textId="77777777" w:rsidR="00320CD4" w:rsidRDefault="00320CD4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superior vermian vein (</w:t>
      </w:r>
      <w:r w:rsidRPr="00E92C8A">
        <w:rPr>
          <w:i/>
          <w:szCs w:val="24"/>
        </w:rPr>
        <w:t>yellow</w:t>
      </w:r>
      <w:r>
        <w:rPr>
          <w:szCs w:val="24"/>
        </w:rPr>
        <w:t>).</w:t>
      </w:r>
    </w:p>
    <w:p w14:paraId="5B5D814D" w14:textId="77777777" w:rsidR="00267DAE" w:rsidRPr="00E92C8A" w:rsidRDefault="00320CD4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i</w:t>
      </w:r>
      <w:r w:rsidR="00267DAE" w:rsidRPr="00E92C8A">
        <w:rPr>
          <w:szCs w:val="24"/>
        </w:rPr>
        <w:t xml:space="preserve">gnore </w:t>
      </w:r>
      <w:r w:rsidR="00267DAE" w:rsidRPr="00E92C8A">
        <w:rPr>
          <w:i/>
          <w:szCs w:val="24"/>
        </w:rPr>
        <w:t>orange</w:t>
      </w:r>
      <w:r w:rsidR="00267DAE" w:rsidRPr="00E92C8A">
        <w:rPr>
          <w:szCs w:val="24"/>
        </w:rPr>
        <w:t>.</w:t>
      </w:r>
    </w:p>
    <w:p w14:paraId="2D363C05" w14:textId="77777777" w:rsidR="00B00B7E" w:rsidRDefault="00267DAE">
      <w:r>
        <w:rPr>
          <w:noProof/>
        </w:rPr>
        <w:drawing>
          <wp:inline distT="0" distB="0" distL="0" distR="0" wp14:anchorId="3ADE5AFE" wp14:editId="7F55A0AE">
            <wp:extent cx="3085367" cy="3085367"/>
            <wp:effectExtent l="0" t="0" r="127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91666" cy="3091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022E52" wp14:editId="55B7C40C">
            <wp:extent cx="3093653" cy="306870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99232" cy="307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94584" w14:textId="7BEDB5B0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3CDC872F" w14:textId="77777777" w:rsidR="00B00B7E" w:rsidRDefault="00654ECA" w:rsidP="00654ECA">
      <w:r w:rsidRPr="00293BFF">
        <w:rPr>
          <w:color w:val="000000"/>
          <w:sz w:val="20"/>
        </w:rPr>
        <w:fldChar w:fldCharType="end"/>
      </w:r>
    </w:p>
    <w:p w14:paraId="733AF2AF" w14:textId="77777777" w:rsidR="00320CD4" w:rsidRDefault="00320CD4" w:rsidP="00320CD4">
      <w:pPr>
        <w:rPr>
          <w:szCs w:val="24"/>
        </w:rPr>
      </w:pPr>
      <w:r>
        <w:rPr>
          <w:b/>
          <w:szCs w:val="24"/>
        </w:rPr>
        <w:t xml:space="preserve">B. </w:t>
      </w:r>
      <w:r w:rsidRPr="00E92C8A">
        <w:rPr>
          <w:b/>
          <w:szCs w:val="24"/>
        </w:rPr>
        <w:t>Left ICA injection</w:t>
      </w:r>
      <w:r>
        <w:rPr>
          <w:szCs w:val="24"/>
        </w:rPr>
        <w:t>:</w:t>
      </w:r>
    </w:p>
    <w:p w14:paraId="377D10E5" w14:textId="77777777" w:rsidR="00320CD4" w:rsidRDefault="00320CD4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basal vein of Rosenthal (</w:t>
      </w:r>
      <w:r w:rsidRPr="00E92C8A">
        <w:rPr>
          <w:i/>
          <w:szCs w:val="24"/>
        </w:rPr>
        <w:t>dark blue</w:t>
      </w:r>
      <w:r w:rsidRPr="00E92C8A">
        <w:rPr>
          <w:szCs w:val="24"/>
        </w:rPr>
        <w:t>) appears much smaller in caliber, since the anterior segment of the basal vein drains primarily into the sylvian network</w:t>
      </w:r>
    </w:p>
    <w:p w14:paraId="53FDFBA1" w14:textId="77777777" w:rsidR="00320CD4" w:rsidRDefault="00320CD4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 xml:space="preserve">superior petrosal sinus </w:t>
      </w:r>
      <w:r w:rsidRPr="0039705A">
        <w:rPr>
          <w:szCs w:val="24"/>
        </w:rPr>
        <w:t xml:space="preserve">is not opacified </w:t>
      </w:r>
      <w:r>
        <w:rPr>
          <w:szCs w:val="24"/>
        </w:rPr>
        <w:t>(</w:t>
      </w:r>
      <w:r w:rsidRPr="0039705A">
        <w:rPr>
          <w:szCs w:val="24"/>
        </w:rPr>
        <w:t>may</w:t>
      </w:r>
      <w:r>
        <w:rPr>
          <w:szCs w:val="24"/>
        </w:rPr>
        <w:t xml:space="preserve"> erroneously be presumed absent).</w:t>
      </w:r>
    </w:p>
    <w:p w14:paraId="51AB328B" w14:textId="77777777" w:rsidR="00320CD4" w:rsidRPr="00E92C8A" w:rsidRDefault="00320CD4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39705A">
        <w:rPr>
          <w:szCs w:val="24"/>
        </w:rPr>
        <w:t>inferior petrosal sinus (</w:t>
      </w:r>
      <w:r w:rsidRPr="00E92C8A">
        <w:rPr>
          <w:i/>
          <w:szCs w:val="24"/>
        </w:rPr>
        <w:t>blue</w:t>
      </w:r>
      <w:r w:rsidRPr="0039705A">
        <w:rPr>
          <w:szCs w:val="24"/>
        </w:rPr>
        <w:t>) is well seen</w:t>
      </w:r>
    </w:p>
    <w:p w14:paraId="2FBEDD48" w14:textId="77777777" w:rsidR="00320CD4" w:rsidRDefault="00320CD4"/>
    <w:p w14:paraId="483BE461" w14:textId="77777777" w:rsidR="00B00B7E" w:rsidRDefault="00320CD4">
      <w:r>
        <w:rPr>
          <w:noProof/>
        </w:rPr>
        <w:drawing>
          <wp:inline distT="0" distB="0" distL="0" distR="0" wp14:anchorId="05E8EC69" wp14:editId="53C228C6">
            <wp:extent cx="3234640" cy="2967954"/>
            <wp:effectExtent l="0" t="0" r="4445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43489" cy="297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332E" w14:textId="2793B773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0E7952AA" w14:textId="77777777" w:rsidR="00320CD4" w:rsidRDefault="00654ECA" w:rsidP="00654ECA">
      <w:r w:rsidRPr="00293BFF">
        <w:rPr>
          <w:color w:val="000000"/>
          <w:sz w:val="20"/>
        </w:rPr>
        <w:fldChar w:fldCharType="end"/>
      </w:r>
    </w:p>
    <w:p w14:paraId="5F650D43" w14:textId="77777777" w:rsidR="00320CD4" w:rsidRDefault="00320CD4"/>
    <w:p w14:paraId="42BAA472" w14:textId="77777777" w:rsidR="008F6FA3" w:rsidRPr="0039705A" w:rsidRDefault="005170AA" w:rsidP="00E92C8A">
      <w:pPr>
        <w:pStyle w:val="Nervous6"/>
        <w:ind w:right="8788"/>
      </w:pPr>
      <w:bookmarkStart w:id="24" w:name="_Toc101112892"/>
      <w:r>
        <w:t>By</w:t>
      </w:r>
      <w:r w:rsidR="008F6FA3" w:rsidRPr="0039705A">
        <w:t xml:space="preserve"> timing</w:t>
      </w:r>
      <w:bookmarkEnd w:id="24"/>
    </w:p>
    <w:p w14:paraId="0D4392D7" w14:textId="77777777" w:rsidR="008F6FA3" w:rsidRDefault="008F6FA3" w:rsidP="008F6FA3">
      <w:pPr>
        <w:pStyle w:val="ListParagraph"/>
        <w:numPr>
          <w:ilvl w:val="0"/>
          <w:numId w:val="35"/>
        </w:numPr>
        <w:rPr>
          <w:szCs w:val="24"/>
        </w:rPr>
      </w:pPr>
      <w:r w:rsidRPr="0039705A">
        <w:rPr>
          <w:b/>
          <w:szCs w:val="24"/>
        </w:rPr>
        <w:t>superficial veins</w:t>
      </w:r>
      <w:r w:rsidRPr="0039705A">
        <w:rPr>
          <w:szCs w:val="24"/>
        </w:rPr>
        <w:t xml:space="preserve"> are seen first (incl. basal vein, which is in effect a superficial (surface) vein that happens to be on the bottom of the brain </w:t>
      </w:r>
      <w:r>
        <w:rPr>
          <w:szCs w:val="24"/>
        </w:rPr>
        <w:t xml:space="preserve">→ </w:t>
      </w:r>
      <w:r w:rsidRPr="0039705A">
        <w:rPr>
          <w:szCs w:val="24"/>
        </w:rPr>
        <w:t xml:space="preserve">contrast progresses into </w:t>
      </w:r>
      <w:r w:rsidRPr="0039705A">
        <w:rPr>
          <w:b/>
          <w:szCs w:val="24"/>
        </w:rPr>
        <w:t>venous sinuses</w:t>
      </w:r>
      <w:r w:rsidRPr="0039705A">
        <w:rPr>
          <w:szCs w:val="24"/>
        </w:rPr>
        <w:t xml:space="preserve"> (opacified well 1-1.5 seconds after superficial cortical veins).</w:t>
      </w:r>
    </w:p>
    <w:p w14:paraId="74650B62" w14:textId="77777777" w:rsidR="008F6FA3" w:rsidRPr="0039705A" w:rsidRDefault="008F6FA3" w:rsidP="008F6FA3">
      <w:pPr>
        <w:pStyle w:val="ListParagraph"/>
        <w:numPr>
          <w:ilvl w:val="0"/>
          <w:numId w:val="35"/>
        </w:numPr>
        <w:rPr>
          <w:szCs w:val="24"/>
        </w:rPr>
      </w:pPr>
      <w:r w:rsidRPr="0039705A">
        <w:rPr>
          <w:szCs w:val="24"/>
        </w:rPr>
        <w:t xml:space="preserve">sequence of </w:t>
      </w:r>
      <w:r w:rsidRPr="0039705A">
        <w:rPr>
          <w:b/>
          <w:szCs w:val="24"/>
        </w:rPr>
        <w:t>deep vein</w:t>
      </w:r>
      <w:r w:rsidRPr="0039705A">
        <w:rPr>
          <w:szCs w:val="24"/>
        </w:rPr>
        <w:t xml:space="preserve"> opacification is more complex:</w:t>
      </w:r>
    </w:p>
    <w:p w14:paraId="6372A12A" w14:textId="77777777" w:rsidR="008F6FA3" w:rsidRPr="0039705A" w:rsidRDefault="008F6FA3" w:rsidP="008F6FA3">
      <w:pPr>
        <w:pStyle w:val="ListParagraph"/>
        <w:numPr>
          <w:ilvl w:val="1"/>
          <w:numId w:val="13"/>
        </w:numPr>
        <w:rPr>
          <w:szCs w:val="24"/>
        </w:rPr>
      </w:pPr>
      <w:r w:rsidRPr="0039705A">
        <w:rPr>
          <w:szCs w:val="24"/>
        </w:rPr>
        <w:t>earliest tributaries of internal cerebral vein (such as septal veins) are seen as early as the cortical surface veins.</w:t>
      </w:r>
    </w:p>
    <w:p w14:paraId="3F9DBE1F" w14:textId="77777777" w:rsidR="008F6FA3" w:rsidRPr="0039705A" w:rsidRDefault="008F6FA3" w:rsidP="008F6FA3">
      <w:pPr>
        <w:pStyle w:val="ListParagraph"/>
        <w:numPr>
          <w:ilvl w:val="1"/>
          <w:numId w:val="13"/>
        </w:numPr>
        <w:rPr>
          <w:szCs w:val="24"/>
        </w:rPr>
      </w:pPr>
      <w:r w:rsidRPr="0039705A">
        <w:rPr>
          <w:szCs w:val="24"/>
        </w:rPr>
        <w:t>caudate veins (lateral group of internal cerebral tributaries) come in late and stay EXTREMELY late into venous phase, even after contrast has washed out of dural sinuses.</w:t>
      </w:r>
    </w:p>
    <w:p w14:paraId="21937A63" w14:textId="77777777" w:rsidR="00205C3E" w:rsidRDefault="00205C3E" w:rsidP="00E92C8A">
      <w:pPr>
        <w:pStyle w:val="ListParagraph"/>
        <w:numPr>
          <w:ilvl w:val="0"/>
          <w:numId w:val="35"/>
        </w:numPr>
        <w:rPr>
          <w:szCs w:val="24"/>
        </w:rPr>
      </w:pPr>
      <w:r w:rsidRPr="00E92C8A">
        <w:rPr>
          <w:rStyle w:val="Red"/>
        </w:rPr>
        <w:t>high flow shunts (AVMs)</w:t>
      </w:r>
      <w:r w:rsidRPr="00E92C8A">
        <w:rPr>
          <w:szCs w:val="24"/>
        </w:rPr>
        <w:t xml:space="preserve"> appear in the</w:t>
      </w:r>
      <w:r>
        <w:rPr>
          <w:szCs w:val="24"/>
        </w:rPr>
        <w:t xml:space="preserve"> arterial or capillary phases.</w:t>
      </w:r>
    </w:p>
    <w:p w14:paraId="31CAFA9D" w14:textId="77777777" w:rsidR="00205C3E" w:rsidRDefault="00205C3E" w:rsidP="00E92C8A">
      <w:pPr>
        <w:pStyle w:val="ListParagraph"/>
        <w:numPr>
          <w:ilvl w:val="0"/>
          <w:numId w:val="35"/>
        </w:numPr>
        <w:rPr>
          <w:szCs w:val="24"/>
        </w:rPr>
      </w:pPr>
      <w:r w:rsidRPr="00E92C8A">
        <w:rPr>
          <w:rStyle w:val="Blue"/>
        </w:rPr>
        <w:t>low flow shunts (tumors, inflammatory lesions)</w:t>
      </w:r>
      <w:r>
        <w:rPr>
          <w:szCs w:val="24"/>
        </w:rPr>
        <w:t xml:space="preserve"> are </w:t>
      </w:r>
      <w:r w:rsidRPr="00E92C8A">
        <w:rPr>
          <w:szCs w:val="24"/>
        </w:rPr>
        <w:t>best seen in late capillary or early venous phases as a region of especially good venous filling in comparison with the rest of the territory.</w:t>
      </w:r>
    </w:p>
    <w:p w14:paraId="52FD19EC" w14:textId="77777777" w:rsidR="00F05AE4" w:rsidRPr="0039705A" w:rsidRDefault="00F05AE4" w:rsidP="00E92C8A">
      <w:pPr>
        <w:pStyle w:val="ListParagraph"/>
        <w:numPr>
          <w:ilvl w:val="0"/>
          <w:numId w:val="35"/>
        </w:numPr>
        <w:rPr>
          <w:szCs w:val="24"/>
        </w:rPr>
      </w:pPr>
      <w:r w:rsidRPr="00E92C8A">
        <w:rPr>
          <w:rStyle w:val="Blue"/>
        </w:rPr>
        <w:t>DVAs</w:t>
      </w:r>
      <w:r w:rsidRPr="0039705A">
        <w:rPr>
          <w:szCs w:val="24"/>
        </w:rPr>
        <w:t xml:space="preserve"> are LATE (very convenient if you are looking for </w:t>
      </w:r>
      <w:r>
        <w:rPr>
          <w:szCs w:val="24"/>
        </w:rPr>
        <w:t>o</w:t>
      </w:r>
      <w:r w:rsidRPr="0039705A">
        <w:rPr>
          <w:szCs w:val="24"/>
        </w:rPr>
        <w:t>ne angiographically next to that huge hematoma; N.B. normal veins compressed by hematomas are going to be seen later than usual as well).</w:t>
      </w:r>
    </w:p>
    <w:p w14:paraId="52D8581D" w14:textId="77777777" w:rsidR="00F05AE4" w:rsidRPr="00E92C8A" w:rsidRDefault="00F05AE4">
      <w:pPr>
        <w:rPr>
          <w:szCs w:val="24"/>
        </w:rPr>
      </w:pPr>
    </w:p>
    <w:p w14:paraId="50B92128" w14:textId="77777777" w:rsidR="00205C3E" w:rsidRDefault="00205C3E" w:rsidP="008F6FA3"/>
    <w:p w14:paraId="6939E674" w14:textId="77777777" w:rsidR="008F6FA3" w:rsidRDefault="008F6FA3">
      <w:pPr>
        <w:rPr>
          <w:szCs w:val="24"/>
        </w:rPr>
      </w:pPr>
      <w:r w:rsidRPr="00E92C8A">
        <w:rPr>
          <w:b/>
          <w:szCs w:val="24"/>
        </w:rPr>
        <w:t>Early Venous Phase</w:t>
      </w:r>
      <w:r w:rsidR="00CE37FF">
        <w:rPr>
          <w:szCs w:val="24"/>
        </w:rPr>
        <w:t xml:space="preserve"> - s</w:t>
      </w:r>
      <w:r w:rsidRPr="00E92C8A">
        <w:rPr>
          <w:szCs w:val="24"/>
        </w:rPr>
        <w:t>urface cortica</w:t>
      </w:r>
      <w:r>
        <w:rPr>
          <w:szCs w:val="24"/>
        </w:rPr>
        <w:t>l veins:</w:t>
      </w:r>
    </w:p>
    <w:p w14:paraId="6D4AD1B2" w14:textId="77777777" w:rsidR="008F6FA3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lateral (</w:t>
      </w:r>
      <w:r w:rsidRPr="00E92C8A">
        <w:rPr>
          <w:i/>
          <w:szCs w:val="24"/>
        </w:rPr>
        <w:t>red</w:t>
      </w:r>
      <w:r w:rsidRPr="00E92C8A">
        <w:rPr>
          <w:szCs w:val="24"/>
        </w:rPr>
        <w:t>) and medial (</w:t>
      </w:r>
      <w:r w:rsidRPr="00E92C8A">
        <w:rPr>
          <w:i/>
          <w:szCs w:val="24"/>
        </w:rPr>
        <w:t>blue</w:t>
      </w:r>
      <w:r w:rsidRPr="00E92C8A">
        <w:rPr>
          <w:szCs w:val="24"/>
        </w:rPr>
        <w:t>) supe</w:t>
      </w:r>
      <w:r>
        <w:rPr>
          <w:szCs w:val="24"/>
        </w:rPr>
        <w:t>rior hemisphere surface vessels</w:t>
      </w:r>
    </w:p>
    <w:p w14:paraId="6A5B8688" w14:textId="77777777" w:rsidR="008F6FA3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superficial sylvian venous system (</w:t>
      </w:r>
      <w:r w:rsidRPr="00E92C8A">
        <w:rPr>
          <w:i/>
          <w:szCs w:val="24"/>
        </w:rPr>
        <w:t>purple</w:t>
      </w:r>
      <w:r w:rsidRPr="00E92C8A">
        <w:rPr>
          <w:szCs w:val="24"/>
        </w:rPr>
        <w:t xml:space="preserve">) draining into </w:t>
      </w:r>
      <w:r>
        <w:rPr>
          <w:szCs w:val="24"/>
        </w:rPr>
        <w:t>inferior temporal vein (</w:t>
      </w:r>
      <w:r w:rsidRPr="00E92C8A">
        <w:rPr>
          <w:i/>
          <w:szCs w:val="24"/>
        </w:rPr>
        <w:t>pink</w:t>
      </w:r>
      <w:r>
        <w:rPr>
          <w:szCs w:val="24"/>
        </w:rPr>
        <w:t>).</w:t>
      </w:r>
    </w:p>
    <w:p w14:paraId="54450CC3" w14:textId="77777777" w:rsidR="008F6FA3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p</w:t>
      </w:r>
      <w:r w:rsidRPr="00E92C8A">
        <w:rPr>
          <w:szCs w:val="24"/>
        </w:rPr>
        <w:t xml:space="preserve">art of sagittal sinus is filled </w:t>
      </w:r>
      <w:r>
        <w:rPr>
          <w:szCs w:val="24"/>
        </w:rPr>
        <w:t>(</w:t>
      </w:r>
      <w:r w:rsidRPr="00E92C8A">
        <w:rPr>
          <w:i/>
          <w:szCs w:val="24"/>
        </w:rPr>
        <w:t>white</w:t>
      </w:r>
      <w:r>
        <w:rPr>
          <w:szCs w:val="24"/>
        </w:rPr>
        <w:t>).</w:t>
      </w:r>
    </w:p>
    <w:p w14:paraId="78076A41" w14:textId="77777777" w:rsidR="00257B33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i</w:t>
      </w:r>
      <w:r w:rsidRPr="00E92C8A">
        <w:rPr>
          <w:szCs w:val="24"/>
        </w:rPr>
        <w:t>nferior striate veins (</w:t>
      </w:r>
      <w:r w:rsidRPr="00E92C8A">
        <w:rPr>
          <w:i/>
          <w:szCs w:val="24"/>
        </w:rPr>
        <w:t>brown</w:t>
      </w:r>
      <w:r w:rsidRPr="00E92C8A">
        <w:rPr>
          <w:szCs w:val="24"/>
        </w:rPr>
        <w:t>) draining towards sphenoparietal sinus (green) and subsequently into inferior petrosal sinus (dashed blac</w:t>
      </w:r>
      <w:r w:rsidR="00257B33">
        <w:rPr>
          <w:szCs w:val="24"/>
        </w:rPr>
        <w:t>k).</w:t>
      </w:r>
    </w:p>
    <w:p w14:paraId="4F844283" w14:textId="77777777" w:rsidR="00257B33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basal vein (</w:t>
      </w:r>
      <w:r w:rsidRPr="00E92C8A">
        <w:rPr>
          <w:i/>
          <w:szCs w:val="24"/>
        </w:rPr>
        <w:t>green</w:t>
      </w:r>
      <w:r w:rsidRPr="00E92C8A">
        <w:rPr>
          <w:szCs w:val="24"/>
        </w:rPr>
        <w:t>), with relatively small contribution from deep sy</w:t>
      </w:r>
      <w:r w:rsidR="00257B33">
        <w:rPr>
          <w:szCs w:val="24"/>
        </w:rPr>
        <w:t>lvian (insular) veins (black).</w:t>
      </w:r>
    </w:p>
    <w:p w14:paraId="1FF88205" w14:textId="77777777" w:rsidR="008F6FA3" w:rsidRPr="00E92C8A" w:rsidRDefault="008F6FA3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internal cerebral vein (</w:t>
      </w:r>
      <w:r w:rsidRPr="00E92C8A">
        <w:rPr>
          <w:i/>
          <w:szCs w:val="24"/>
        </w:rPr>
        <w:t>light orange</w:t>
      </w:r>
      <w:r w:rsidRPr="00E92C8A">
        <w:rPr>
          <w:szCs w:val="24"/>
        </w:rPr>
        <w:t>) is already visible with its anterior septal (</w:t>
      </w:r>
      <w:r w:rsidRPr="00E92C8A">
        <w:rPr>
          <w:i/>
          <w:szCs w:val="24"/>
        </w:rPr>
        <w:t>dashed green</w:t>
      </w:r>
      <w:r w:rsidRPr="00E92C8A">
        <w:rPr>
          <w:szCs w:val="24"/>
        </w:rPr>
        <w:t>) and thalamostriate veins (</w:t>
      </w:r>
      <w:r w:rsidRPr="00E92C8A">
        <w:rPr>
          <w:i/>
          <w:szCs w:val="24"/>
        </w:rPr>
        <w:t>dashed light orange</w:t>
      </w:r>
      <w:r w:rsidRPr="00E92C8A">
        <w:rPr>
          <w:szCs w:val="24"/>
        </w:rPr>
        <w:t>).  </w:t>
      </w:r>
    </w:p>
    <w:p w14:paraId="1BA0B8E9" w14:textId="77777777" w:rsidR="00320CD4" w:rsidRDefault="008F6FA3">
      <w:pPr>
        <w:rPr>
          <w:noProof/>
        </w:rPr>
      </w:pPr>
      <w:r>
        <w:rPr>
          <w:noProof/>
        </w:rPr>
        <w:drawing>
          <wp:inline distT="0" distB="0" distL="0" distR="0" wp14:anchorId="5AA30959" wp14:editId="3BAA77DE">
            <wp:extent cx="3062069" cy="3370088"/>
            <wp:effectExtent l="0" t="0" r="508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67385" cy="337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6F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C56601" wp14:editId="50E6EC7C">
            <wp:extent cx="3099896" cy="2992433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17752" cy="30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273DE" w14:textId="118BA585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2D8418D1" w14:textId="77777777" w:rsidR="00654ECA" w:rsidRDefault="00654ECA" w:rsidP="00654ECA">
      <w:pPr>
        <w:rPr>
          <w:noProof/>
        </w:rPr>
      </w:pPr>
      <w:r w:rsidRPr="00293BFF">
        <w:rPr>
          <w:color w:val="000000"/>
          <w:sz w:val="20"/>
        </w:rPr>
        <w:fldChar w:fldCharType="end"/>
      </w:r>
    </w:p>
    <w:p w14:paraId="3FB8C57E" w14:textId="77777777" w:rsidR="000F6916" w:rsidRDefault="000F6916">
      <w:r>
        <w:rPr>
          <w:noProof/>
        </w:rPr>
        <w:drawing>
          <wp:inline distT="0" distB="0" distL="0" distR="0" wp14:anchorId="460B2CC2" wp14:editId="35C0F4E8">
            <wp:extent cx="6300470" cy="3166745"/>
            <wp:effectExtent l="0" t="0" r="508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D5C20" w14:textId="499A9952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1A43F9F0" w14:textId="77777777" w:rsidR="008F6FA3" w:rsidRDefault="00654ECA" w:rsidP="00654ECA">
      <w:r w:rsidRPr="00293BFF">
        <w:rPr>
          <w:color w:val="000000"/>
          <w:sz w:val="20"/>
        </w:rPr>
        <w:fldChar w:fldCharType="end"/>
      </w:r>
    </w:p>
    <w:p w14:paraId="3CD83C83" w14:textId="77777777" w:rsidR="00CE37FF" w:rsidRDefault="00CE37FF"/>
    <w:p w14:paraId="4E963CA3" w14:textId="77777777" w:rsidR="00CE37FF" w:rsidRDefault="00CE37FF">
      <w:pPr>
        <w:rPr>
          <w:szCs w:val="24"/>
        </w:rPr>
      </w:pPr>
      <w:r w:rsidRPr="00E92C8A">
        <w:rPr>
          <w:b/>
          <w:szCs w:val="24"/>
        </w:rPr>
        <w:t>Mid-venous phase</w:t>
      </w:r>
      <w:r>
        <w:rPr>
          <w:szCs w:val="24"/>
        </w:rPr>
        <w:t xml:space="preserve"> - </w:t>
      </w:r>
      <w:r w:rsidRPr="00E92C8A">
        <w:rPr>
          <w:szCs w:val="24"/>
          <w:highlight w:val="yellow"/>
        </w:rPr>
        <w:t>best phase of overall</w:t>
      </w:r>
      <w:r w:rsidRPr="00E92C8A">
        <w:rPr>
          <w:szCs w:val="24"/>
        </w:rPr>
        <w:t xml:space="preserve"> </w:t>
      </w:r>
      <w:r>
        <w:rPr>
          <w:szCs w:val="24"/>
        </w:rPr>
        <w:t xml:space="preserve">- </w:t>
      </w:r>
      <w:r w:rsidRPr="00E92C8A">
        <w:rPr>
          <w:szCs w:val="24"/>
        </w:rPr>
        <w:t>can see veins and dural sinuses well (only lateral ventricular veins and dural sinuses a</w:t>
      </w:r>
      <w:r>
        <w:rPr>
          <w:szCs w:val="24"/>
        </w:rPr>
        <w:t>re better seen in late phase)</w:t>
      </w:r>
    </w:p>
    <w:p w14:paraId="74A12B41" w14:textId="77777777" w:rsidR="004C3BD9" w:rsidRDefault="004C3BD9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m</w:t>
      </w:r>
      <w:r w:rsidR="00CE37FF" w:rsidRPr="00E92C8A">
        <w:rPr>
          <w:szCs w:val="24"/>
        </w:rPr>
        <w:t>edial (</w:t>
      </w:r>
      <w:r w:rsidR="00CE37FF" w:rsidRPr="00E92C8A">
        <w:rPr>
          <w:i/>
          <w:szCs w:val="24"/>
        </w:rPr>
        <w:t>blue</w:t>
      </w:r>
      <w:r w:rsidR="00CE37FF" w:rsidRPr="00E92C8A">
        <w:rPr>
          <w:szCs w:val="24"/>
        </w:rPr>
        <w:t>) and lateral</w:t>
      </w:r>
      <w:r>
        <w:rPr>
          <w:szCs w:val="24"/>
        </w:rPr>
        <w:t xml:space="preserve"> (</w:t>
      </w:r>
      <w:r w:rsidRPr="00E92C8A">
        <w:rPr>
          <w:i/>
          <w:szCs w:val="24"/>
        </w:rPr>
        <w:t>red</w:t>
      </w:r>
      <w:r>
        <w:rPr>
          <w:szCs w:val="24"/>
        </w:rPr>
        <w:t>) cortical surface vessels</w:t>
      </w:r>
      <w:r w:rsidR="00BC2B7D">
        <w:rPr>
          <w:szCs w:val="24"/>
        </w:rPr>
        <w:t>.</w:t>
      </w:r>
    </w:p>
    <w:p w14:paraId="660547FC" w14:textId="77777777" w:rsidR="004C3BD9" w:rsidRDefault="004C3BD9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CE37FF">
        <w:rPr>
          <w:szCs w:val="24"/>
        </w:rPr>
        <w:t>dominant</w:t>
      </w:r>
      <w:r w:rsidR="00CE37FF" w:rsidRPr="00E92C8A">
        <w:rPr>
          <w:szCs w:val="24"/>
        </w:rPr>
        <w:t xml:space="preserve"> superficial </w:t>
      </w:r>
      <w:r w:rsidRPr="00CE37FF">
        <w:rPr>
          <w:szCs w:val="24"/>
        </w:rPr>
        <w:t>sylvian</w:t>
      </w:r>
      <w:r w:rsidR="00CE37FF" w:rsidRPr="00E92C8A">
        <w:rPr>
          <w:szCs w:val="24"/>
        </w:rPr>
        <w:t xml:space="preserve"> system (</w:t>
      </w:r>
      <w:r w:rsidR="00CE37FF" w:rsidRPr="00E92C8A">
        <w:rPr>
          <w:i/>
          <w:szCs w:val="24"/>
        </w:rPr>
        <w:t>purple</w:t>
      </w:r>
      <w:r w:rsidR="00CE37FF" w:rsidRPr="00E92C8A">
        <w:rPr>
          <w:szCs w:val="24"/>
        </w:rPr>
        <w:t xml:space="preserve">) draining into </w:t>
      </w:r>
      <w:r>
        <w:rPr>
          <w:szCs w:val="24"/>
        </w:rPr>
        <w:t>inferior temporal vein (</w:t>
      </w:r>
      <w:r w:rsidRPr="00E92C8A">
        <w:rPr>
          <w:i/>
          <w:szCs w:val="24"/>
        </w:rPr>
        <w:t>pink</w:t>
      </w:r>
      <w:r>
        <w:rPr>
          <w:szCs w:val="24"/>
        </w:rPr>
        <w:t>).</w:t>
      </w:r>
    </w:p>
    <w:p w14:paraId="73A7739F" w14:textId="77777777" w:rsidR="004C3BD9" w:rsidRDefault="00CE37F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temporal pole veins (dashed brown) and striate veins (</w:t>
      </w:r>
      <w:r w:rsidRPr="00E92C8A">
        <w:rPr>
          <w:i/>
          <w:szCs w:val="24"/>
        </w:rPr>
        <w:t>brown</w:t>
      </w:r>
      <w:r w:rsidRPr="00E92C8A">
        <w:rPr>
          <w:szCs w:val="24"/>
        </w:rPr>
        <w:t xml:space="preserve">) are draining into </w:t>
      </w:r>
      <w:r w:rsidR="004C3BD9">
        <w:rPr>
          <w:szCs w:val="24"/>
        </w:rPr>
        <w:t>sphenoparietal sinus (</w:t>
      </w:r>
      <w:r w:rsidR="004C3BD9" w:rsidRPr="00E92C8A">
        <w:rPr>
          <w:i/>
          <w:szCs w:val="24"/>
        </w:rPr>
        <w:t>green</w:t>
      </w:r>
      <w:r w:rsidR="004C3BD9">
        <w:rPr>
          <w:szCs w:val="24"/>
        </w:rPr>
        <w:t>) – it is a “variant”</w:t>
      </w:r>
    </w:p>
    <w:p w14:paraId="7A0B9C3C" w14:textId="77777777" w:rsidR="004C3BD9" w:rsidRDefault="004C3BD9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b</w:t>
      </w:r>
      <w:r w:rsidR="00CE37FF" w:rsidRPr="00E92C8A">
        <w:rPr>
          <w:szCs w:val="24"/>
        </w:rPr>
        <w:t>asal vein (</w:t>
      </w:r>
      <w:r w:rsidR="00CE37FF" w:rsidRPr="00E92C8A">
        <w:rPr>
          <w:i/>
          <w:szCs w:val="24"/>
        </w:rPr>
        <w:t>dark green</w:t>
      </w:r>
      <w:r w:rsidR="00CE37FF" w:rsidRPr="00E92C8A">
        <w:rPr>
          <w:szCs w:val="24"/>
        </w:rPr>
        <w:t>) with dee</w:t>
      </w:r>
      <w:r>
        <w:rPr>
          <w:szCs w:val="24"/>
        </w:rPr>
        <w:t>p sylvian tributaries (</w:t>
      </w:r>
      <w:r w:rsidRPr="00E92C8A">
        <w:rPr>
          <w:i/>
          <w:szCs w:val="24"/>
        </w:rPr>
        <w:t>black</w:t>
      </w:r>
      <w:r>
        <w:rPr>
          <w:szCs w:val="24"/>
        </w:rPr>
        <w:t>).</w:t>
      </w:r>
    </w:p>
    <w:p w14:paraId="2A75A535" w14:textId="77777777" w:rsidR="00CE37FF" w:rsidRDefault="00CE37F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internal cerebral vein (</w:t>
      </w:r>
      <w:r w:rsidRPr="00E92C8A">
        <w:rPr>
          <w:i/>
          <w:szCs w:val="24"/>
        </w:rPr>
        <w:t>light orange</w:t>
      </w:r>
      <w:r w:rsidRPr="00E92C8A">
        <w:rPr>
          <w:szCs w:val="24"/>
        </w:rPr>
        <w:t>) with anterior septal (</w:t>
      </w:r>
      <w:r w:rsidRPr="00E92C8A">
        <w:rPr>
          <w:i/>
          <w:szCs w:val="24"/>
        </w:rPr>
        <w:t>dashed green</w:t>
      </w:r>
      <w:r w:rsidRPr="00E92C8A">
        <w:rPr>
          <w:szCs w:val="24"/>
        </w:rPr>
        <w:t>) and thalamostriate tributaries (</w:t>
      </w:r>
      <w:r w:rsidRPr="00E92C8A">
        <w:rPr>
          <w:i/>
          <w:szCs w:val="24"/>
        </w:rPr>
        <w:t>dashed pink</w:t>
      </w:r>
      <w:r w:rsidRPr="00E92C8A">
        <w:rPr>
          <w:szCs w:val="24"/>
        </w:rPr>
        <w:t xml:space="preserve"> and </w:t>
      </w:r>
      <w:r w:rsidRPr="00E92C8A">
        <w:rPr>
          <w:i/>
          <w:szCs w:val="24"/>
        </w:rPr>
        <w:t>dashed orange</w:t>
      </w:r>
      <w:r w:rsidRPr="00E92C8A">
        <w:rPr>
          <w:szCs w:val="24"/>
        </w:rPr>
        <w:t>), as well as direct lateral tributary (</w:t>
      </w:r>
      <w:r w:rsidRPr="00E92C8A">
        <w:rPr>
          <w:i/>
          <w:szCs w:val="24"/>
        </w:rPr>
        <w:t>yellow</w:t>
      </w:r>
      <w:r w:rsidRPr="00E92C8A">
        <w:rPr>
          <w:szCs w:val="24"/>
        </w:rPr>
        <w:t>).</w:t>
      </w:r>
    </w:p>
    <w:p w14:paraId="7E4F9C05" w14:textId="77777777" w:rsidR="0060227F" w:rsidRDefault="0060227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superior (</w:t>
      </w:r>
      <w:r w:rsidRPr="00E92C8A">
        <w:rPr>
          <w:i/>
          <w:szCs w:val="24"/>
        </w:rPr>
        <w:t>white</w:t>
      </w:r>
      <w:r w:rsidRPr="00E92C8A">
        <w:rPr>
          <w:szCs w:val="24"/>
        </w:rPr>
        <w:t>) and inferior (</w:t>
      </w:r>
      <w:r w:rsidRPr="00E92C8A">
        <w:rPr>
          <w:i/>
          <w:szCs w:val="24"/>
        </w:rPr>
        <w:t>dashed white</w:t>
      </w:r>
      <w:r w:rsidRPr="00E92C8A">
        <w:rPr>
          <w:szCs w:val="24"/>
        </w:rPr>
        <w:t>) sagittal sinuses, Vein of Galen (</w:t>
      </w:r>
      <w:r w:rsidRPr="00E92C8A">
        <w:rPr>
          <w:i/>
          <w:szCs w:val="24"/>
        </w:rPr>
        <w:t>dashed yellow</w:t>
      </w:r>
      <w:r w:rsidRPr="00E92C8A">
        <w:rPr>
          <w:szCs w:val="24"/>
        </w:rPr>
        <w:t>) and straight sinus (</w:t>
      </w:r>
      <w:r w:rsidRPr="00E92C8A">
        <w:rPr>
          <w:i/>
          <w:szCs w:val="24"/>
        </w:rPr>
        <w:t>dashed purple</w:t>
      </w:r>
      <w:r w:rsidRPr="00E92C8A">
        <w:rPr>
          <w:szCs w:val="24"/>
        </w:rPr>
        <w:t>), transverse (</w:t>
      </w:r>
      <w:r w:rsidRPr="00E92C8A">
        <w:rPr>
          <w:i/>
          <w:szCs w:val="24"/>
        </w:rPr>
        <w:t>dashed red</w:t>
      </w:r>
      <w:r w:rsidRPr="00E92C8A">
        <w:rPr>
          <w:szCs w:val="24"/>
        </w:rPr>
        <w:t>) and sigmoid (</w:t>
      </w:r>
      <w:r w:rsidRPr="00E92C8A">
        <w:rPr>
          <w:i/>
          <w:szCs w:val="24"/>
        </w:rPr>
        <w:t>dashed blue</w:t>
      </w:r>
      <w:r w:rsidRPr="00E92C8A">
        <w:rPr>
          <w:szCs w:val="24"/>
        </w:rPr>
        <w:t xml:space="preserve">) sinuses, inferior </w:t>
      </w:r>
      <w:r>
        <w:rPr>
          <w:szCs w:val="24"/>
        </w:rPr>
        <w:t>petrosal sinus (</w:t>
      </w:r>
      <w:r w:rsidRPr="00E92C8A">
        <w:rPr>
          <w:i/>
          <w:szCs w:val="24"/>
        </w:rPr>
        <w:t>dashed black</w:t>
      </w:r>
      <w:r>
        <w:rPr>
          <w:szCs w:val="24"/>
        </w:rPr>
        <w:t>).</w:t>
      </w:r>
    </w:p>
    <w:p w14:paraId="4F216DBE" w14:textId="77777777" w:rsidR="0060227F" w:rsidRPr="00E92C8A" w:rsidRDefault="0060227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 xml:space="preserve">superior petrosal and cavernous sinus are not seen </w:t>
      </w:r>
      <w:r>
        <w:rPr>
          <w:szCs w:val="24"/>
        </w:rPr>
        <w:t xml:space="preserve">- </w:t>
      </w:r>
      <w:r w:rsidRPr="00E92C8A">
        <w:rPr>
          <w:szCs w:val="24"/>
        </w:rPr>
        <w:t>may be visualized from vertebral or external carotid injections (visualizes cavernous sinus through ophthalmic veins and superior petrosal sinus through cerebellar and brainstem (lateral me</w:t>
      </w:r>
      <w:r>
        <w:rPr>
          <w:szCs w:val="24"/>
        </w:rPr>
        <w:t>dullary</w:t>
      </w:r>
      <w:r w:rsidRPr="00E92C8A">
        <w:rPr>
          <w:szCs w:val="24"/>
        </w:rPr>
        <w:t>)</w:t>
      </w:r>
      <w:r>
        <w:rPr>
          <w:szCs w:val="24"/>
        </w:rPr>
        <w:t xml:space="preserve"> </w:t>
      </w:r>
      <w:r w:rsidRPr="00E92C8A">
        <w:rPr>
          <w:szCs w:val="24"/>
        </w:rPr>
        <w:t>veins.</w:t>
      </w:r>
    </w:p>
    <w:p w14:paraId="507BEAAA" w14:textId="77777777" w:rsidR="008F6FA3" w:rsidRDefault="008F6FA3"/>
    <w:p w14:paraId="3CE65107" w14:textId="77777777" w:rsidR="00CE37FF" w:rsidRDefault="00CE37FF">
      <w:r>
        <w:rPr>
          <w:noProof/>
        </w:rPr>
        <w:drawing>
          <wp:inline distT="0" distB="0" distL="0" distR="0" wp14:anchorId="4680275F" wp14:editId="3D733F1A">
            <wp:extent cx="2831821" cy="2975525"/>
            <wp:effectExtent l="0" t="0" r="69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1327" cy="2996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48AF40" wp14:editId="4477E5D1">
            <wp:extent cx="2948638" cy="2973556"/>
            <wp:effectExtent l="0" t="0" r="444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63107" cy="2988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F4824" w14:textId="77777777" w:rsidR="00CE37FF" w:rsidRDefault="000F6916">
      <w:r>
        <w:rPr>
          <w:noProof/>
        </w:rPr>
        <w:drawing>
          <wp:inline distT="0" distB="0" distL="0" distR="0" wp14:anchorId="46B86C46" wp14:editId="2C1EA21B">
            <wp:extent cx="6300470" cy="3093720"/>
            <wp:effectExtent l="0" t="0" r="508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F7BAC" w14:textId="446AD7AB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69785338" w14:textId="77777777" w:rsidR="00320CD4" w:rsidRDefault="00654ECA" w:rsidP="00654ECA">
      <w:r w:rsidRPr="00293BFF">
        <w:rPr>
          <w:color w:val="000000"/>
          <w:sz w:val="20"/>
        </w:rPr>
        <w:fldChar w:fldCharType="end"/>
      </w:r>
    </w:p>
    <w:p w14:paraId="481D6E19" w14:textId="77777777" w:rsidR="002E7B96" w:rsidRDefault="0060227F">
      <w:pPr>
        <w:rPr>
          <w:szCs w:val="24"/>
        </w:rPr>
      </w:pPr>
      <w:r w:rsidRPr="00E92C8A">
        <w:rPr>
          <w:b/>
          <w:szCs w:val="24"/>
        </w:rPr>
        <w:t>Late Venous Phase</w:t>
      </w:r>
      <w:r>
        <w:rPr>
          <w:szCs w:val="24"/>
        </w:rPr>
        <w:t xml:space="preserve"> - </w:t>
      </w:r>
      <w:r w:rsidRPr="00E92C8A">
        <w:rPr>
          <w:szCs w:val="24"/>
        </w:rPr>
        <w:t xml:space="preserve">visualization of internal cerebral vein and distal parts of </w:t>
      </w:r>
      <w:r w:rsidR="002E7B96">
        <w:rPr>
          <w:szCs w:val="24"/>
        </w:rPr>
        <w:t>dural sinuses.</w:t>
      </w:r>
    </w:p>
    <w:p w14:paraId="2C159E5C" w14:textId="77777777" w:rsidR="002E7B96" w:rsidRDefault="0060227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tributaries of internal cerebral vein (</w:t>
      </w:r>
      <w:r w:rsidRPr="00E92C8A">
        <w:rPr>
          <w:i/>
          <w:szCs w:val="24"/>
        </w:rPr>
        <w:t>orange</w:t>
      </w:r>
      <w:r w:rsidRPr="00E92C8A">
        <w:rPr>
          <w:szCs w:val="24"/>
        </w:rPr>
        <w:t>) continue to drain contrast when most other brain veins are no</w:t>
      </w:r>
      <w:r w:rsidR="002E7B96">
        <w:rPr>
          <w:szCs w:val="24"/>
        </w:rPr>
        <w:t xml:space="preserve"> longer visualized.</w:t>
      </w:r>
    </w:p>
    <w:p w14:paraId="5468EAC4" w14:textId="77777777" w:rsidR="000F6916" w:rsidRDefault="0060227F" w:rsidP="00E92C8A">
      <w:pPr>
        <w:pStyle w:val="ListParagraph"/>
        <w:numPr>
          <w:ilvl w:val="1"/>
          <w:numId w:val="13"/>
        </w:numPr>
        <w:rPr>
          <w:szCs w:val="24"/>
        </w:rPr>
      </w:pPr>
      <w:r w:rsidRPr="00E92C8A">
        <w:rPr>
          <w:szCs w:val="24"/>
        </w:rPr>
        <w:t>late veins consist of basal ganglia structures, such as thalamostriate vein (in this case there are two closely spaced veins [</w:t>
      </w:r>
      <w:r w:rsidRPr="00E92C8A">
        <w:rPr>
          <w:i/>
          <w:szCs w:val="24"/>
        </w:rPr>
        <w:t>dashed orange</w:t>
      </w:r>
      <w:r w:rsidRPr="00E92C8A">
        <w:rPr>
          <w:szCs w:val="24"/>
        </w:rPr>
        <w:t xml:space="preserve"> and </w:t>
      </w:r>
      <w:r w:rsidRPr="00E92C8A">
        <w:rPr>
          <w:i/>
          <w:szCs w:val="24"/>
        </w:rPr>
        <w:t>dashed pink</w:t>
      </w:r>
      <w:r w:rsidRPr="00E92C8A">
        <w:rPr>
          <w:szCs w:val="24"/>
        </w:rPr>
        <w:t xml:space="preserve">] which drain region normally assumed by a single </w:t>
      </w:r>
      <w:r w:rsidR="002E7B96">
        <w:rPr>
          <w:szCs w:val="24"/>
        </w:rPr>
        <w:t>thalamostriate vein</w:t>
      </w:r>
      <w:r w:rsidRPr="00E92C8A">
        <w:rPr>
          <w:szCs w:val="24"/>
        </w:rPr>
        <w:t>),</w:t>
      </w:r>
      <w:r w:rsidR="002E7B96">
        <w:rPr>
          <w:szCs w:val="24"/>
        </w:rPr>
        <w:t xml:space="preserve"> </w:t>
      </w:r>
      <w:r w:rsidRPr="00E92C8A">
        <w:rPr>
          <w:szCs w:val="24"/>
        </w:rPr>
        <w:t>direct lateral vein (</w:t>
      </w:r>
      <w:r w:rsidRPr="00E92C8A">
        <w:rPr>
          <w:i/>
          <w:szCs w:val="24"/>
        </w:rPr>
        <w:t>yellow</w:t>
      </w:r>
      <w:r w:rsidRPr="00E92C8A">
        <w:rPr>
          <w:szCs w:val="24"/>
        </w:rPr>
        <w:t>) and anterior caudate vein (</w:t>
      </w:r>
      <w:r w:rsidRPr="00E92C8A">
        <w:rPr>
          <w:i/>
          <w:szCs w:val="24"/>
        </w:rPr>
        <w:t>dashed green</w:t>
      </w:r>
      <w:r w:rsidR="000F6916">
        <w:rPr>
          <w:szCs w:val="24"/>
        </w:rPr>
        <w:t xml:space="preserve">); </w:t>
      </w:r>
      <w:r w:rsidRPr="00E92C8A">
        <w:rPr>
          <w:szCs w:val="24"/>
        </w:rPr>
        <w:t>superior aspect of these veins (</w:t>
      </w:r>
      <w:r w:rsidRPr="00E92C8A">
        <w:rPr>
          <w:i/>
          <w:szCs w:val="24"/>
        </w:rPr>
        <w:t>red arrowheads</w:t>
      </w:r>
      <w:r w:rsidRPr="00E92C8A">
        <w:rPr>
          <w:szCs w:val="24"/>
        </w:rPr>
        <w:t xml:space="preserve">) outline body of </w:t>
      </w:r>
      <w:r w:rsidR="000F6916">
        <w:rPr>
          <w:szCs w:val="24"/>
        </w:rPr>
        <w:t>caudate.</w:t>
      </w:r>
    </w:p>
    <w:p w14:paraId="580335A5" w14:textId="77777777" w:rsidR="0060227F" w:rsidRPr="00E92C8A" w:rsidRDefault="000F6916" w:rsidP="00E92C8A">
      <w:pPr>
        <w:pStyle w:val="ListParagraph"/>
        <w:numPr>
          <w:ilvl w:val="1"/>
          <w:numId w:val="13"/>
        </w:numPr>
        <w:rPr>
          <w:szCs w:val="24"/>
        </w:rPr>
      </w:pPr>
      <w:r>
        <w:rPr>
          <w:szCs w:val="24"/>
        </w:rPr>
        <w:t>vein of Galen (</w:t>
      </w:r>
      <w:r w:rsidRPr="00E92C8A">
        <w:rPr>
          <w:i/>
          <w:szCs w:val="24"/>
        </w:rPr>
        <w:t>dashed yellow</w:t>
      </w:r>
      <w:r>
        <w:rPr>
          <w:szCs w:val="24"/>
        </w:rPr>
        <w:t>)</w:t>
      </w:r>
      <w:r w:rsidR="0060227F" w:rsidRPr="00E92C8A">
        <w:rPr>
          <w:szCs w:val="24"/>
        </w:rPr>
        <w:t>. </w:t>
      </w:r>
    </w:p>
    <w:p w14:paraId="0E2DEFFC" w14:textId="77777777" w:rsidR="00CE37FF" w:rsidRDefault="0060227F">
      <w:r>
        <w:rPr>
          <w:noProof/>
        </w:rPr>
        <w:drawing>
          <wp:inline distT="0" distB="0" distL="0" distR="0" wp14:anchorId="2E3DB622" wp14:editId="10810567">
            <wp:extent cx="3029538" cy="292044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32423" cy="292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90C19" wp14:editId="1611E018">
            <wp:extent cx="2896272" cy="292074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11363" cy="293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C3F63" w14:textId="77777777" w:rsidR="00B02227" w:rsidRDefault="00B02227">
      <w:r>
        <w:rPr>
          <w:noProof/>
        </w:rPr>
        <w:drawing>
          <wp:inline distT="0" distB="0" distL="0" distR="0" wp14:anchorId="46CEB75C" wp14:editId="035D1892">
            <wp:extent cx="6300470" cy="3124200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6C37" w14:textId="2D9A6BBE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95C5D1C" w14:textId="77777777" w:rsidR="0060227F" w:rsidRDefault="00654ECA" w:rsidP="00654ECA">
      <w:r w:rsidRPr="00293BFF">
        <w:rPr>
          <w:color w:val="000000"/>
          <w:sz w:val="20"/>
        </w:rPr>
        <w:fldChar w:fldCharType="end"/>
      </w:r>
    </w:p>
    <w:p w14:paraId="476CE0ED" w14:textId="77777777" w:rsidR="005170AA" w:rsidRDefault="005170AA"/>
    <w:p w14:paraId="36FDB133" w14:textId="77777777" w:rsidR="005170AA" w:rsidRDefault="005170AA" w:rsidP="00E92C8A">
      <w:pPr>
        <w:pStyle w:val="Nervous5"/>
      </w:pPr>
      <w:bookmarkStart w:id="25" w:name="_Toc101112893"/>
      <w:r>
        <w:t>Regions</w:t>
      </w:r>
      <w:bookmarkEnd w:id="25"/>
    </w:p>
    <w:p w14:paraId="3D83C7D8" w14:textId="77777777" w:rsidR="005170AA" w:rsidRDefault="005170AA" w:rsidP="00E92C8A">
      <w:pPr>
        <w:pStyle w:val="Nervous6"/>
      </w:pPr>
      <w:bookmarkStart w:id="26" w:name="_Toc101112894"/>
      <w:r>
        <w:t>Superficial veins</w:t>
      </w:r>
      <w:bookmarkEnd w:id="26"/>
    </w:p>
    <w:p w14:paraId="03968CE7" w14:textId="77777777" w:rsidR="0015608B" w:rsidRDefault="001D1DBE">
      <w:pPr>
        <w:rPr>
          <w:szCs w:val="24"/>
        </w:rPr>
      </w:pPr>
      <w:r w:rsidRPr="00E92C8A">
        <w:rPr>
          <w:szCs w:val="24"/>
        </w:rPr>
        <w:t>Trolard</w:t>
      </w:r>
      <w:r>
        <w:rPr>
          <w:szCs w:val="24"/>
        </w:rPr>
        <w:t xml:space="preserve"> (</w:t>
      </w:r>
      <w:r w:rsidRPr="00E92C8A">
        <w:rPr>
          <w:i/>
          <w:szCs w:val="24"/>
        </w:rPr>
        <w:t>white</w:t>
      </w:r>
      <w:r>
        <w:rPr>
          <w:szCs w:val="24"/>
        </w:rPr>
        <w:t>)</w:t>
      </w:r>
      <w:r w:rsidRPr="00E92C8A">
        <w:rPr>
          <w:szCs w:val="24"/>
        </w:rPr>
        <w:t xml:space="preserve">, </w:t>
      </w:r>
      <w:r w:rsidR="0015608B" w:rsidRPr="001D1DBE">
        <w:rPr>
          <w:szCs w:val="24"/>
        </w:rPr>
        <w:t>Labbé</w:t>
      </w:r>
      <w:r w:rsidR="0015608B">
        <w:rPr>
          <w:szCs w:val="24"/>
        </w:rPr>
        <w:t xml:space="preserve"> (</w:t>
      </w:r>
      <w:r w:rsidR="0015608B" w:rsidRPr="00E92C8A">
        <w:rPr>
          <w:i/>
          <w:szCs w:val="24"/>
        </w:rPr>
        <w:t>purple</w:t>
      </w:r>
      <w:r w:rsidR="0015608B">
        <w:rPr>
          <w:szCs w:val="24"/>
        </w:rPr>
        <w:t>)</w:t>
      </w:r>
      <w:r w:rsidRPr="00E92C8A">
        <w:rPr>
          <w:szCs w:val="24"/>
        </w:rPr>
        <w:t xml:space="preserve">, and </w:t>
      </w:r>
      <w:r w:rsidR="0015608B">
        <w:rPr>
          <w:szCs w:val="24"/>
        </w:rPr>
        <w:t xml:space="preserve">superficial </w:t>
      </w:r>
      <w:r w:rsidRPr="00E92C8A">
        <w:rPr>
          <w:szCs w:val="24"/>
        </w:rPr>
        <w:t>Sylvian</w:t>
      </w:r>
      <w:r w:rsidR="0015608B">
        <w:rPr>
          <w:szCs w:val="24"/>
        </w:rPr>
        <w:t xml:space="preserve"> (</w:t>
      </w:r>
      <w:r w:rsidR="0015608B" w:rsidRPr="00E92C8A">
        <w:rPr>
          <w:i/>
          <w:szCs w:val="24"/>
        </w:rPr>
        <w:t>orange</w:t>
      </w:r>
      <w:r w:rsidR="0015608B">
        <w:rPr>
          <w:szCs w:val="24"/>
        </w:rPr>
        <w:t>)*</w:t>
      </w:r>
      <w:r w:rsidRPr="00E92C8A">
        <w:rPr>
          <w:szCs w:val="24"/>
        </w:rPr>
        <w:t xml:space="preserve"> veins are interconnected </w:t>
      </w:r>
      <w:r>
        <w:rPr>
          <w:szCs w:val="24"/>
        </w:rPr>
        <w:t xml:space="preserve">at posterior Sylvian fissure – </w:t>
      </w:r>
      <w:r w:rsidR="00723490">
        <w:rPr>
          <w:szCs w:val="24"/>
        </w:rPr>
        <w:t xml:space="preserve">various scenarios of dominance exist; here </w:t>
      </w:r>
      <w:r>
        <w:rPr>
          <w:szCs w:val="24"/>
        </w:rPr>
        <w:t xml:space="preserve">it is </w:t>
      </w:r>
      <w:r w:rsidRPr="00E92C8A">
        <w:rPr>
          <w:b/>
          <w:i/>
          <w:szCs w:val="24"/>
        </w:rPr>
        <w:t>balanced pattern</w:t>
      </w:r>
      <w:r>
        <w:rPr>
          <w:szCs w:val="24"/>
        </w:rPr>
        <w:t xml:space="preserve"> so a</w:t>
      </w:r>
      <w:r w:rsidRPr="00E92C8A">
        <w:rPr>
          <w:szCs w:val="24"/>
        </w:rPr>
        <w:t>ny one of these veins can be sacrificed with very</w:t>
      </w:r>
      <w:r w:rsidR="0015608B">
        <w:rPr>
          <w:szCs w:val="24"/>
        </w:rPr>
        <w:t xml:space="preserve"> low risk of venous infarction;</w:t>
      </w:r>
    </w:p>
    <w:p w14:paraId="41A82ED1" w14:textId="77777777" w:rsidR="005170AA" w:rsidRDefault="001D1DBE" w:rsidP="00E92C8A">
      <w:pPr>
        <w:pStyle w:val="ListParagraph"/>
        <w:numPr>
          <w:ilvl w:val="0"/>
          <w:numId w:val="36"/>
        </w:numPr>
        <w:rPr>
          <w:szCs w:val="24"/>
        </w:rPr>
      </w:pPr>
      <w:r w:rsidRPr="00E92C8A">
        <w:rPr>
          <w:szCs w:val="24"/>
        </w:rPr>
        <w:t>notice a sigmoid emissary vein (unmarked)</w:t>
      </w:r>
      <w:r w:rsidR="0015608B">
        <w:rPr>
          <w:szCs w:val="24"/>
        </w:rPr>
        <w:t>.</w:t>
      </w:r>
    </w:p>
    <w:p w14:paraId="6C18EAE7" w14:textId="77777777" w:rsidR="0015608B" w:rsidRPr="00E92C8A" w:rsidRDefault="0015608B" w:rsidP="00E92C8A">
      <w:pPr>
        <w:pStyle w:val="ListParagraph"/>
        <w:numPr>
          <w:ilvl w:val="0"/>
          <w:numId w:val="36"/>
        </w:numPr>
        <w:rPr>
          <w:szCs w:val="24"/>
        </w:rPr>
      </w:pPr>
      <w:r w:rsidRPr="00E92C8A">
        <w:rPr>
          <w:szCs w:val="24"/>
        </w:rPr>
        <w:t>variant drainage of basal vein (</w:t>
      </w:r>
      <w:r w:rsidRPr="00E92C8A">
        <w:rPr>
          <w:i/>
          <w:szCs w:val="24"/>
        </w:rPr>
        <w:t>blue</w:t>
      </w:r>
      <w:r w:rsidRPr="00E92C8A">
        <w:rPr>
          <w:szCs w:val="24"/>
        </w:rPr>
        <w:t>) into superior petrosal sinus (</w:t>
      </w:r>
      <w:r w:rsidRPr="00E92C8A">
        <w:rPr>
          <w:i/>
          <w:szCs w:val="24"/>
        </w:rPr>
        <w:t>light blue</w:t>
      </w:r>
      <w:r w:rsidRPr="00E92C8A">
        <w:rPr>
          <w:szCs w:val="24"/>
        </w:rPr>
        <w:t>).  </w:t>
      </w:r>
    </w:p>
    <w:p w14:paraId="12F89E1A" w14:textId="77777777" w:rsidR="0015608B" w:rsidRPr="00E92C8A" w:rsidRDefault="0015608B" w:rsidP="00E92C8A">
      <w:pPr>
        <w:ind w:left="1440"/>
        <w:rPr>
          <w:szCs w:val="24"/>
        </w:rPr>
      </w:pPr>
      <w:r>
        <w:rPr>
          <w:szCs w:val="24"/>
        </w:rPr>
        <w:t xml:space="preserve">*drains into </w:t>
      </w:r>
      <w:r w:rsidRPr="00E92C8A">
        <w:rPr>
          <w:szCs w:val="24"/>
        </w:rPr>
        <w:t>sphenoparietal sinus (</w:t>
      </w:r>
      <w:r w:rsidRPr="00E92C8A">
        <w:rPr>
          <w:i/>
          <w:szCs w:val="24"/>
        </w:rPr>
        <w:t>red</w:t>
      </w:r>
      <w:r w:rsidRPr="00E92C8A">
        <w:rPr>
          <w:szCs w:val="24"/>
        </w:rPr>
        <w:t xml:space="preserve">) </w:t>
      </w:r>
      <w:r>
        <w:rPr>
          <w:szCs w:val="24"/>
        </w:rPr>
        <w:t>→</w:t>
      </w:r>
      <w:r w:rsidRPr="00E92C8A">
        <w:rPr>
          <w:szCs w:val="24"/>
        </w:rPr>
        <w:t xml:space="preserve"> pterygopalatine venous plexus (</w:t>
      </w:r>
      <w:r w:rsidRPr="00E92C8A">
        <w:rPr>
          <w:i/>
          <w:szCs w:val="24"/>
        </w:rPr>
        <w:t>pink</w:t>
      </w:r>
      <w:r w:rsidRPr="00E92C8A">
        <w:rPr>
          <w:szCs w:val="24"/>
        </w:rPr>
        <w:t>).</w:t>
      </w:r>
      <w:r>
        <w:rPr>
          <w:rFonts w:ascii="Arial" w:hAnsi="Arial" w:cs="Arial"/>
          <w:color w:val="333333"/>
          <w:sz w:val="32"/>
          <w:szCs w:val="32"/>
          <w:shd w:val="clear" w:color="auto" w:fill="FFFFF0"/>
        </w:rPr>
        <w:t> </w:t>
      </w:r>
    </w:p>
    <w:p w14:paraId="66D5FA6C" w14:textId="77777777" w:rsidR="001D1DBE" w:rsidRDefault="001D1DBE">
      <w:r>
        <w:rPr>
          <w:noProof/>
        </w:rPr>
        <w:drawing>
          <wp:inline distT="0" distB="0" distL="0" distR="0" wp14:anchorId="25844BD8" wp14:editId="5F5E56CA">
            <wp:extent cx="6300470" cy="4718980"/>
            <wp:effectExtent l="0" t="0" r="5080" b="5715"/>
            <wp:docPr id="44" name="Picture 44" descr="http://www.neuroangio.org/wp-content/uploads/Venous/V_balanced_superficial_network_basal_vein_to_superior_petrosal_sin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euroangio.org/wp-content/uploads/Venous/V_balanced_superficial_network_basal_vein_to_superior_petrosal_sinus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1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4FD2B" w14:textId="3CC27DAD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06A11EBC" w14:textId="77777777" w:rsidR="001D1DBE" w:rsidRDefault="00654ECA" w:rsidP="00654ECA">
      <w:r w:rsidRPr="00293BFF">
        <w:rPr>
          <w:color w:val="000000"/>
          <w:sz w:val="20"/>
        </w:rPr>
        <w:fldChar w:fldCharType="end"/>
      </w:r>
    </w:p>
    <w:p w14:paraId="6E24CA0B" w14:textId="77777777" w:rsidR="001D1DBE" w:rsidRDefault="00780CF2">
      <w:r w:rsidRPr="00E92C8A">
        <w:rPr>
          <w:b/>
          <w:i/>
        </w:rPr>
        <w:t>Dominant Labbé</w:t>
      </w:r>
      <w:r>
        <w:t>:</w:t>
      </w:r>
    </w:p>
    <w:p w14:paraId="1467E73C" w14:textId="77777777" w:rsidR="00780CF2" w:rsidRDefault="00780CF2">
      <w:r>
        <w:rPr>
          <w:noProof/>
        </w:rPr>
        <w:drawing>
          <wp:inline distT="0" distB="0" distL="0" distR="0" wp14:anchorId="41345B80" wp14:editId="10A7085B">
            <wp:extent cx="5659755" cy="5695950"/>
            <wp:effectExtent l="0" t="0" r="0" b="0"/>
            <wp:docPr id="45" name="Picture 45" descr="http://www.neuroangio.org/wp-content/uploads/Venous/V_stereo_dominant_labbe_lab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neuroangio.org/wp-content/uploads/Venous/V_stereo_dominant_labbe_labels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E972D" w14:textId="4892999E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3D9A83E5" w14:textId="77777777" w:rsidR="0060227F" w:rsidRDefault="00654ECA" w:rsidP="00654ECA">
      <w:r w:rsidRPr="00293BFF">
        <w:rPr>
          <w:color w:val="000000"/>
          <w:sz w:val="20"/>
        </w:rPr>
        <w:fldChar w:fldCharType="end"/>
      </w:r>
    </w:p>
    <w:p w14:paraId="6BC2CD6B" w14:textId="77777777" w:rsidR="00A71984" w:rsidRPr="00E92C8A" w:rsidRDefault="00A71984">
      <w:pPr>
        <w:rPr>
          <w:bCs/>
        </w:rPr>
      </w:pPr>
      <w:r w:rsidRPr="00E92C8A">
        <w:rPr>
          <w:b/>
          <w:i/>
        </w:rPr>
        <w:t>Dominant Superficial Sylvian Veins</w:t>
      </w:r>
      <w:r w:rsidR="00EC5664">
        <w:rPr>
          <w:bCs/>
        </w:rPr>
        <w:t xml:space="preserve"> (</w:t>
      </w:r>
      <w:r w:rsidR="00EC5664" w:rsidRPr="00E92C8A">
        <w:rPr>
          <w:bCs/>
          <w:i/>
        </w:rPr>
        <w:t>blue</w:t>
      </w:r>
      <w:r w:rsidR="00EC5664">
        <w:rPr>
          <w:bCs/>
        </w:rPr>
        <w:t xml:space="preserve">) </w:t>
      </w:r>
      <w:r w:rsidR="00EC5664" w:rsidRPr="00E92C8A">
        <w:rPr>
          <w:bCs/>
        </w:rPr>
        <w:t>emptying into cavernous sinus (</w:t>
      </w:r>
      <w:r w:rsidR="00EC5664" w:rsidRPr="00E92C8A">
        <w:rPr>
          <w:bCs/>
          <w:i/>
        </w:rPr>
        <w:t>white</w:t>
      </w:r>
      <w:r w:rsidR="00EC5664" w:rsidRPr="00E92C8A">
        <w:rPr>
          <w:bCs/>
        </w:rPr>
        <w:t>)</w:t>
      </w:r>
      <w:r w:rsidR="00EC5664">
        <w:rPr>
          <w:bCs/>
        </w:rPr>
        <w:t>:</w:t>
      </w:r>
    </w:p>
    <w:p w14:paraId="2B4F6AEC" w14:textId="77777777" w:rsidR="00A71984" w:rsidRDefault="00A71984">
      <w:r>
        <w:rPr>
          <w:noProof/>
        </w:rPr>
        <w:drawing>
          <wp:inline distT="0" distB="0" distL="0" distR="0" wp14:anchorId="72F85024" wp14:editId="3B27610D">
            <wp:extent cx="6300470" cy="3134670"/>
            <wp:effectExtent l="0" t="0" r="5080" b="8890"/>
            <wp:docPr id="46" name="Picture 46" descr="Superficial Sylvian Ve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uperficial Sylvian Veins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ACB0" w14:textId="3FA24B46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A7EA451" w14:textId="77777777" w:rsidR="00A71984" w:rsidRDefault="00654ECA" w:rsidP="00654ECA">
      <w:r w:rsidRPr="00293BFF">
        <w:rPr>
          <w:color w:val="000000"/>
          <w:sz w:val="20"/>
        </w:rPr>
        <w:fldChar w:fldCharType="end"/>
      </w:r>
    </w:p>
    <w:p w14:paraId="4772A319" w14:textId="77777777" w:rsidR="00A71984" w:rsidRDefault="00C02B95">
      <w:pPr>
        <w:rPr>
          <w:bCs/>
        </w:rPr>
      </w:pPr>
      <w:r w:rsidRPr="0039705A">
        <w:rPr>
          <w:b/>
          <w:bCs/>
          <w:i/>
        </w:rPr>
        <w:t>Dominant Superficial Sylvian Vein</w:t>
      </w:r>
      <w:r w:rsidRPr="0039705A">
        <w:rPr>
          <w:bCs/>
        </w:rPr>
        <w:t xml:space="preserve"> emptying into </w:t>
      </w:r>
      <w:r w:rsidRPr="00E92C8A">
        <w:rPr>
          <w:bCs/>
        </w:rPr>
        <w:t xml:space="preserve">superior petrosal sinus </w:t>
      </w:r>
      <w:r>
        <w:rPr>
          <w:bCs/>
        </w:rPr>
        <w:t>via the inferior temporal vein (</w:t>
      </w:r>
      <w:r w:rsidRPr="00E92C8A">
        <w:rPr>
          <w:bCs/>
        </w:rPr>
        <w:t>cavernous sinus drainage pathway is hypoplastic</w:t>
      </w:r>
      <w:r>
        <w:rPr>
          <w:bCs/>
        </w:rPr>
        <w:t>):</w:t>
      </w:r>
    </w:p>
    <w:p w14:paraId="13E7D099" w14:textId="77777777" w:rsidR="00C02B95" w:rsidRDefault="00C02B95">
      <w:pPr>
        <w:rPr>
          <w:bCs/>
        </w:rPr>
      </w:pPr>
      <w:r>
        <w:rPr>
          <w:noProof/>
        </w:rPr>
        <w:drawing>
          <wp:inline distT="0" distB="0" distL="0" distR="0" wp14:anchorId="70C2FFD1" wp14:editId="03DCFBCD">
            <wp:extent cx="6300470" cy="3072765"/>
            <wp:effectExtent l="0" t="0" r="508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A413E" w14:textId="254D91FE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38E5C230" w14:textId="77777777" w:rsidR="00C02B95" w:rsidRDefault="00654ECA" w:rsidP="00654ECA">
      <w:pPr>
        <w:rPr>
          <w:bCs/>
        </w:rPr>
      </w:pPr>
      <w:r w:rsidRPr="00293BFF">
        <w:rPr>
          <w:color w:val="000000"/>
          <w:sz w:val="20"/>
        </w:rPr>
        <w:fldChar w:fldCharType="end"/>
      </w:r>
    </w:p>
    <w:p w14:paraId="61577D08" w14:textId="77777777" w:rsidR="00C02B95" w:rsidRPr="00E92C8A" w:rsidRDefault="00B842C1">
      <w:pPr>
        <w:rPr>
          <w:b/>
        </w:rPr>
      </w:pPr>
      <w:r w:rsidRPr="00E92C8A">
        <w:rPr>
          <w:b/>
          <w:bCs/>
          <w:i/>
        </w:rPr>
        <w:t>Dominant Trolard</w:t>
      </w:r>
      <w:r>
        <w:rPr>
          <w:bCs/>
        </w:rPr>
        <w:t>:</w:t>
      </w:r>
    </w:p>
    <w:p w14:paraId="746494B0" w14:textId="77777777" w:rsidR="00A71984" w:rsidRDefault="00B842C1">
      <w:r>
        <w:rPr>
          <w:noProof/>
        </w:rPr>
        <w:drawing>
          <wp:inline distT="0" distB="0" distL="0" distR="0" wp14:anchorId="4FB49926" wp14:editId="5E64310D">
            <wp:extent cx="6300470" cy="2901315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91CA5" w14:textId="446BD14F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FBCD7C2" w14:textId="77777777" w:rsidR="00B842C1" w:rsidRDefault="00654ECA" w:rsidP="00654ECA">
      <w:r w:rsidRPr="00293BFF">
        <w:rPr>
          <w:color w:val="000000"/>
          <w:sz w:val="20"/>
        </w:rPr>
        <w:fldChar w:fldCharType="end"/>
      </w:r>
    </w:p>
    <w:p w14:paraId="6AAE03F1" w14:textId="77777777" w:rsidR="00CC4AFB" w:rsidRDefault="00CC4AFB"/>
    <w:p w14:paraId="30DA25EB" w14:textId="77777777" w:rsidR="00CC4AFB" w:rsidRDefault="00CC4AFB">
      <w:bookmarkStart w:id="27" w:name="Anterior_SSS"/>
      <w:r w:rsidRPr="00E92C8A">
        <w:rPr>
          <w:b/>
          <w:i/>
        </w:rPr>
        <w:t>Dominant frontal vein</w:t>
      </w:r>
      <w:r w:rsidRPr="00E92C8A">
        <w:t xml:space="preserve"> </w:t>
      </w:r>
      <w:bookmarkEnd w:id="27"/>
      <w:r w:rsidRPr="00E92C8A">
        <w:t>– not safe to take anterior 1/3 of SSS</w:t>
      </w:r>
      <w:r>
        <w:t>:</w:t>
      </w:r>
    </w:p>
    <w:p w14:paraId="3BED7B64" w14:textId="77777777" w:rsidR="00CC4AFB" w:rsidRDefault="00CC4AFB">
      <w:r>
        <w:rPr>
          <w:noProof/>
        </w:rPr>
        <w:drawing>
          <wp:inline distT="0" distB="0" distL="0" distR="0" wp14:anchorId="44BAAF4A" wp14:editId="48E3957B">
            <wp:extent cx="6300470" cy="3353419"/>
            <wp:effectExtent l="0" t="0" r="5080" b="0"/>
            <wp:docPr id="49" name="Picture 49" descr="large frontal v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rge frontal vein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5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38F0F" w14:textId="77777777" w:rsidR="005A5E45" w:rsidRDefault="005A5E45"/>
    <w:p w14:paraId="3DB40339" w14:textId="77777777" w:rsidR="005A5E45" w:rsidRDefault="005A5E45">
      <w:r>
        <w:rPr>
          <w:noProof/>
        </w:rPr>
        <w:drawing>
          <wp:inline distT="0" distB="0" distL="0" distR="0" wp14:anchorId="5DEA633A" wp14:editId="03ED9638">
            <wp:extent cx="6300470" cy="6229074"/>
            <wp:effectExtent l="0" t="0" r="5080" b="635"/>
            <wp:docPr id="53" name="Picture 53" descr="http://www.neuroangio.org/wp-content/uploads/Venous/Venous-frontal-vein-sagittal-sinus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neuroangio.org/wp-content/uploads/Venous/Venous-frontal-vein-sagittal-sinus-01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229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C7434" w14:textId="5BFD0206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3332C835" w14:textId="77777777" w:rsidR="00CC4AFB" w:rsidRDefault="00654ECA" w:rsidP="00654ECA">
      <w:r w:rsidRPr="00293BFF">
        <w:rPr>
          <w:color w:val="000000"/>
          <w:sz w:val="20"/>
        </w:rPr>
        <w:fldChar w:fldCharType="end"/>
      </w:r>
    </w:p>
    <w:p w14:paraId="3E376083" w14:textId="77777777" w:rsidR="00CC4AFB" w:rsidRDefault="00CC4AFB"/>
    <w:p w14:paraId="6D7E5176" w14:textId="77777777" w:rsidR="00CC4AFB" w:rsidRDefault="00A56B58" w:rsidP="00E92C8A">
      <w:pPr>
        <w:pStyle w:val="Nervous6"/>
        <w:ind w:right="8221"/>
      </w:pPr>
      <w:bookmarkStart w:id="28" w:name="_Toc101112895"/>
      <w:r>
        <w:t>Deep veins</w:t>
      </w:r>
      <w:bookmarkEnd w:id="28"/>
    </w:p>
    <w:p w14:paraId="22080DD6" w14:textId="77777777" w:rsidR="00DD7BAF" w:rsidRPr="00CC4AFB" w:rsidRDefault="00DD7BAF" w:rsidP="00E92C8A">
      <w:r>
        <w:t>Internal cerebral vein:</w:t>
      </w:r>
    </w:p>
    <w:p w14:paraId="2A0788DC" w14:textId="77777777" w:rsidR="00A71984" w:rsidRDefault="00A56B58">
      <w:r>
        <w:rPr>
          <w:noProof/>
        </w:rPr>
        <w:drawing>
          <wp:inline distT="0" distB="0" distL="0" distR="0" wp14:anchorId="4CA89645" wp14:editId="7A99AA2F">
            <wp:extent cx="4769382" cy="4735711"/>
            <wp:effectExtent l="0" t="0" r="0" b="8255"/>
            <wp:docPr id="50" name="Picture 50" descr="http://www.neuroangio.org/wp-content/uploads/Internal-Cerebral-Vein/Internal-cerebral-vein-posterior-opening-thalamostriate-ve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euroangio.org/wp-content/uploads/Internal-Cerebral-Vein/Internal-cerebral-vein-posterior-opening-thalamostriate-vein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111" cy="473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A29A6" w14:textId="7B50E7A0" w:rsidR="00654ECA" w:rsidRPr="00293BFF" w:rsidRDefault="00654ECA" w:rsidP="00654ECA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CBCBB51" w14:textId="77777777" w:rsidR="00A56B58" w:rsidRDefault="00654ECA" w:rsidP="00654ECA">
      <w:r w:rsidRPr="00293BFF">
        <w:rPr>
          <w:color w:val="000000"/>
          <w:sz w:val="20"/>
        </w:rPr>
        <w:fldChar w:fldCharType="end"/>
      </w:r>
    </w:p>
    <w:p w14:paraId="7F6AEF8F" w14:textId="77777777" w:rsidR="00A56B58" w:rsidRDefault="00A56B58"/>
    <w:p w14:paraId="447538AF" w14:textId="77777777" w:rsidR="000A0D46" w:rsidRDefault="000A0D46" w:rsidP="00E92C8A">
      <w:pPr>
        <w:pStyle w:val="Nervous6"/>
        <w:ind w:right="8079"/>
      </w:pPr>
      <w:bookmarkStart w:id="29" w:name="_Toc101112896"/>
      <w:r>
        <w:t>Dural sinuses</w:t>
      </w:r>
      <w:bookmarkEnd w:id="29"/>
    </w:p>
    <w:p w14:paraId="600C759A" w14:textId="77777777" w:rsidR="005933B0" w:rsidRDefault="005933B0" w:rsidP="00E92C8A">
      <w:r>
        <w:t>I</w:t>
      </w:r>
      <w:r w:rsidRPr="00E92C8A">
        <w:t>ntracavernous lucency (</w:t>
      </w:r>
      <w:r w:rsidRPr="00E92C8A">
        <w:rPr>
          <w:i/>
        </w:rPr>
        <w:t>purple</w:t>
      </w:r>
      <w:r w:rsidRPr="00E92C8A">
        <w:t xml:space="preserve">) corresponding to </w:t>
      </w:r>
      <w:r>
        <w:t>ICA:</w:t>
      </w:r>
    </w:p>
    <w:p w14:paraId="59088197" w14:textId="77777777" w:rsidR="005933B0" w:rsidRDefault="005933B0" w:rsidP="00E92C8A">
      <w:r>
        <w:rPr>
          <w:noProof/>
        </w:rPr>
        <w:drawing>
          <wp:inline distT="0" distB="0" distL="0" distR="0" wp14:anchorId="7422B419" wp14:editId="726419FE">
            <wp:extent cx="6300470" cy="3096718"/>
            <wp:effectExtent l="0" t="0" r="5080" b="8890"/>
            <wp:docPr id="73" name="Picture 73" descr="http://www.neuroangio.org/wp-content/uploads/Venous/V_cavernous_sinus_mask_Philip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neuroangio.org/wp-content/uploads/Venous/V_cavernous_sinus_mask_Philips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09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0663B" w14:textId="57677F48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2B3EC040" w14:textId="77777777" w:rsidR="005933B0" w:rsidRDefault="00DD7BAF" w:rsidP="00E92C8A">
      <w:r w:rsidRPr="00293BFF">
        <w:rPr>
          <w:color w:val="000000"/>
          <w:sz w:val="20"/>
        </w:rPr>
        <w:fldChar w:fldCharType="end"/>
      </w:r>
    </w:p>
    <w:p w14:paraId="2162106C" w14:textId="77777777" w:rsidR="000A0D46" w:rsidRDefault="000A0D46">
      <w:r w:rsidRPr="00E92C8A">
        <w:t>Cavernous Sinus (</w:t>
      </w:r>
      <w:r w:rsidRPr="00E92C8A">
        <w:rPr>
          <w:i/>
        </w:rPr>
        <w:t>dark blue</w:t>
      </w:r>
      <w:r w:rsidRPr="00E92C8A">
        <w:t>) with sylvian network and sphenoparietal sinus (</w:t>
      </w:r>
      <w:r w:rsidRPr="00E92C8A">
        <w:rPr>
          <w:i/>
        </w:rPr>
        <w:t>orange</w:t>
      </w:r>
      <w:r w:rsidRPr="00E92C8A">
        <w:t xml:space="preserve">) draining into </w:t>
      </w:r>
      <w:r>
        <w:t xml:space="preserve">it; </w:t>
      </w:r>
      <w:r w:rsidRPr="00E92C8A">
        <w:t>inferior petrosal sinus (</w:t>
      </w:r>
      <w:r w:rsidRPr="00E92C8A">
        <w:rPr>
          <w:i/>
        </w:rPr>
        <w:t>light blue</w:t>
      </w:r>
      <w:r w:rsidRPr="00E92C8A">
        <w:t>); basal vein (</w:t>
      </w:r>
      <w:r w:rsidRPr="00E92C8A">
        <w:rPr>
          <w:i/>
        </w:rPr>
        <w:t>purple</w:t>
      </w:r>
      <w:r w:rsidRPr="00E92C8A">
        <w:t>) and anterior choroidal artery (</w:t>
      </w:r>
      <w:r w:rsidRPr="00E92C8A">
        <w:rPr>
          <w:i/>
        </w:rPr>
        <w:t>red</w:t>
      </w:r>
      <w:r w:rsidRPr="00E92C8A">
        <w:t>)</w:t>
      </w:r>
      <w:r>
        <w:t>:</w:t>
      </w:r>
    </w:p>
    <w:p w14:paraId="4A1CC96A" w14:textId="77777777" w:rsidR="000A0D46" w:rsidRDefault="000A0D46">
      <w:r>
        <w:rPr>
          <w:noProof/>
        </w:rPr>
        <w:drawing>
          <wp:inline distT="0" distB="0" distL="0" distR="0" wp14:anchorId="0546094E" wp14:editId="6ADFBBB1">
            <wp:extent cx="6300470" cy="3176756"/>
            <wp:effectExtent l="0" t="0" r="5080" b="5080"/>
            <wp:docPr id="61" name="Picture 61" descr="http://www.neuroangio.org/wp-content/uploads/Venous/V_cavernous_sinus_carotid_superimposi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neuroangio.org/wp-content/uploads/Venous/V_cavernous_sinus_carotid_superimposition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7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7BA9A" w14:textId="4353A485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1F6E90A5" w14:textId="77777777" w:rsidR="00267CC0" w:rsidRDefault="00DD7BAF" w:rsidP="00DD7BAF">
      <w:r w:rsidRPr="00293BFF">
        <w:rPr>
          <w:color w:val="000000"/>
          <w:sz w:val="20"/>
        </w:rPr>
        <w:fldChar w:fldCharType="end"/>
      </w:r>
    </w:p>
    <w:p w14:paraId="6FAFD697" w14:textId="77777777" w:rsidR="00267CC0" w:rsidRPr="00E92C8A" w:rsidRDefault="00267CC0" w:rsidP="00E92C8A">
      <w:r>
        <w:t>S</w:t>
      </w:r>
      <w:r w:rsidRPr="00E92C8A">
        <w:t xml:space="preserve">uperficial sylvian veins </w:t>
      </w:r>
      <w:r w:rsidR="001A34DD">
        <w:t>(</w:t>
      </w:r>
      <w:r w:rsidR="001A34DD" w:rsidRPr="00E92C8A">
        <w:rPr>
          <w:i/>
        </w:rPr>
        <w:t>pink</w:t>
      </w:r>
      <w:r w:rsidR="001A34DD">
        <w:t xml:space="preserve">) </w:t>
      </w:r>
      <w:r w:rsidRPr="00E92C8A">
        <w:t>empty via cavernous sinus (</w:t>
      </w:r>
      <w:r w:rsidRPr="00E92C8A">
        <w:rPr>
          <w:i/>
        </w:rPr>
        <w:t>black</w:t>
      </w:r>
      <w:r w:rsidRPr="00E92C8A">
        <w:t>) into inferior petrosal sinus (</w:t>
      </w:r>
      <w:r w:rsidRPr="00E92C8A">
        <w:rPr>
          <w:i/>
        </w:rPr>
        <w:t>white</w:t>
      </w:r>
      <w:r w:rsidRPr="00E92C8A">
        <w:t>) and pterygopalatine venous plexus thru foramen ovale (</w:t>
      </w:r>
      <w:r w:rsidRPr="00E92C8A">
        <w:rPr>
          <w:i/>
        </w:rPr>
        <w:t>purple</w:t>
      </w:r>
      <w:r w:rsidR="00FD2D10" w:rsidRPr="00E92C8A">
        <w:t xml:space="preserve">); basal vein </w:t>
      </w:r>
      <w:r w:rsidR="00FD2D10">
        <w:t>contributes</w:t>
      </w:r>
      <w:r w:rsidR="00FD2D10" w:rsidRPr="00E92C8A">
        <w:t xml:space="preserve"> (</w:t>
      </w:r>
      <w:r w:rsidR="00FD2D10" w:rsidRPr="00E92C8A">
        <w:rPr>
          <w:i/>
        </w:rPr>
        <w:t>yellow</w:t>
      </w:r>
      <w:r w:rsidR="00FD2D10" w:rsidRPr="00E92C8A">
        <w:t>, notice full extent of basal vein between CC and Galen):</w:t>
      </w:r>
    </w:p>
    <w:p w14:paraId="47C85817" w14:textId="77777777" w:rsidR="00267CC0" w:rsidRDefault="00267CC0" w:rsidP="00267CC0">
      <w:pPr>
        <w:shd w:val="clear" w:color="auto" w:fill="FFFFF0"/>
        <w:textAlignment w:val="baseline"/>
        <w:rPr>
          <w:rFonts w:ascii="Arial" w:hAnsi="Arial" w:cs="Arial"/>
          <w:color w:val="333333"/>
          <w:sz w:val="28"/>
          <w:szCs w:val="28"/>
          <w:bdr w:val="none" w:sz="0" w:space="0" w:color="auto" w:frame="1"/>
        </w:rPr>
      </w:pPr>
      <w:r w:rsidRPr="00267CC0">
        <w:rPr>
          <w:rFonts w:ascii="Arial" w:hAnsi="Arial" w:cs="Arial"/>
          <w:color w:val="333333"/>
          <w:sz w:val="28"/>
          <w:szCs w:val="28"/>
          <w:bdr w:val="none" w:sz="0" w:space="0" w:color="auto" w:frame="1"/>
        </w:rPr>
        <w:t> </w:t>
      </w:r>
      <w:r w:rsidRPr="00267CC0">
        <w:rPr>
          <w:rFonts w:ascii="Arial" w:hAnsi="Arial" w:cs="Arial"/>
          <w:noProof/>
          <w:color w:val="333333"/>
          <w:sz w:val="28"/>
          <w:szCs w:val="28"/>
          <w:bdr w:val="none" w:sz="0" w:space="0" w:color="auto" w:frame="1"/>
        </w:rPr>
        <w:drawing>
          <wp:inline distT="0" distB="0" distL="0" distR="0" wp14:anchorId="243064A5" wp14:editId="6F91E4C8">
            <wp:extent cx="5994226" cy="5823286"/>
            <wp:effectExtent l="0" t="0" r="6985" b="6350"/>
            <wp:docPr id="64" name="Picture 64" descr="http://www.neuroangio.org/wp-content/uploads/Venous/V_cavernous_sinus_stereo_full_basal_vei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neuroangio.org/wp-content/uploads/Venous/V_cavernous_sinus_stereo_full_basal_vein_2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789" cy="582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8404C" w14:textId="77777777" w:rsidR="00FD2D10" w:rsidRPr="00267CC0" w:rsidRDefault="00FD2D10" w:rsidP="00267CC0">
      <w:pPr>
        <w:shd w:val="clear" w:color="auto" w:fill="FFFFF0"/>
        <w:textAlignment w:val="baseline"/>
        <w:rPr>
          <w:rFonts w:ascii="Arial" w:hAnsi="Arial" w:cs="Arial"/>
          <w:color w:val="333333"/>
          <w:sz w:val="36"/>
          <w:szCs w:val="36"/>
        </w:rPr>
      </w:pPr>
      <w:r>
        <w:rPr>
          <w:noProof/>
        </w:rPr>
        <w:drawing>
          <wp:inline distT="0" distB="0" distL="0" distR="0" wp14:anchorId="4B02BA80" wp14:editId="42B9A56E">
            <wp:extent cx="6300470" cy="3158387"/>
            <wp:effectExtent l="0" t="0" r="5080" b="4445"/>
            <wp:docPr id="74" name="Picture 74" descr="http://www.neuroangio.org/wp-content/uploads/Venous/V_cavernous_sinus_stereo_full_basal_vein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neuroangio.org/wp-content/uploads/Venous/V_cavernous_sinus_stereo_full_basal_vein_1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5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8A90" w14:textId="4A4BF4A5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7E8B7FF7" w14:textId="77777777" w:rsidR="00267CC0" w:rsidRDefault="00DD7BAF" w:rsidP="00DD7BAF">
      <w:r w:rsidRPr="00293BFF">
        <w:rPr>
          <w:color w:val="000000"/>
          <w:sz w:val="20"/>
        </w:rPr>
        <w:fldChar w:fldCharType="end"/>
      </w:r>
    </w:p>
    <w:p w14:paraId="48B915C6" w14:textId="77777777" w:rsidR="000A0D46" w:rsidRDefault="0030153C">
      <w:r>
        <w:t>V</w:t>
      </w:r>
      <w:r w:rsidRPr="00E92C8A">
        <w:t xml:space="preserve">enous injection </w:t>
      </w:r>
      <w:r w:rsidR="00721FB8">
        <w:t xml:space="preserve">into cavernous sinus </w:t>
      </w:r>
      <w:r w:rsidRPr="00E92C8A">
        <w:t>during petrosal venous sinus sampling: </w:t>
      </w:r>
    </w:p>
    <w:p w14:paraId="7F852E42" w14:textId="77777777" w:rsidR="000A0D46" w:rsidRDefault="0030153C">
      <w:r>
        <w:rPr>
          <w:noProof/>
        </w:rPr>
        <w:drawing>
          <wp:inline distT="0" distB="0" distL="0" distR="0" wp14:anchorId="670C3A23" wp14:editId="5B1F2E00">
            <wp:extent cx="2992948" cy="2677266"/>
            <wp:effectExtent l="0" t="0" r="0" b="8890"/>
            <wp:docPr id="69" name="Picture 69" descr="http://www.neuroangio.org/wp-content/uploads/Venous/Cavernous-Sinus/Cavernous-Sinus-Sampling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neuroangio.org/wp-content/uploads/Venous/Cavernous-Sinus/Cavernous-Sinus-Sampling-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35" cy="269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153C">
        <w:t xml:space="preserve"> </w:t>
      </w:r>
      <w:r>
        <w:rPr>
          <w:noProof/>
        </w:rPr>
        <w:drawing>
          <wp:inline distT="0" distB="0" distL="0" distR="0" wp14:anchorId="5634954F" wp14:editId="3A50D356">
            <wp:extent cx="3222555" cy="2693355"/>
            <wp:effectExtent l="0" t="0" r="0" b="0"/>
            <wp:docPr id="70" name="Picture 70" descr="http://www.neuroangio.org/wp-content/uploads/Venous/Cavernous-Sinus/Cavernous-Sinus-Sampling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neuroangio.org/wp-content/uploads/Venous/Cavernous-Sinus/Cavernous-Sinus-Sampling-0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741" cy="269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C984F" w14:textId="77777777" w:rsidR="00721FB8" w:rsidRDefault="00721FB8">
      <w:r>
        <w:rPr>
          <w:noProof/>
        </w:rPr>
        <w:drawing>
          <wp:inline distT="0" distB="0" distL="0" distR="0" wp14:anchorId="49C869B3" wp14:editId="288BE19A">
            <wp:extent cx="3932372" cy="3528698"/>
            <wp:effectExtent l="0" t="0" r="0" b="0"/>
            <wp:docPr id="71" name="Picture 71" descr="http://www.neuroangio.org/wp-content/uploads/Venous/Cavernous-Sinus/Cavernous-Sinus-Sampling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neuroangio.org/wp-content/uploads/Venous/Cavernous-Sinus/Cavernous-Sinus-Sampling-03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05" cy="353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BCBC5" w14:textId="0218F1EF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444F977" w14:textId="77777777" w:rsidR="0030153C" w:rsidRDefault="00DD7BAF">
      <w:r w:rsidRPr="00293BFF">
        <w:rPr>
          <w:color w:val="000000"/>
          <w:sz w:val="20"/>
        </w:rPr>
        <w:fldChar w:fldCharType="end"/>
      </w:r>
    </w:p>
    <w:p w14:paraId="75232D35" w14:textId="77777777" w:rsidR="00721FB8" w:rsidRDefault="00721FB8"/>
    <w:p w14:paraId="618A486E" w14:textId="77777777" w:rsidR="00AF6924" w:rsidRPr="00E92C8A" w:rsidRDefault="00AF6924" w:rsidP="00E92C8A">
      <w:pPr>
        <w:pStyle w:val="Nervous6"/>
        <w:ind w:right="6945"/>
      </w:pPr>
      <w:bookmarkStart w:id="30" w:name="_Toc101112897"/>
      <w:bookmarkStart w:id="31" w:name="Dural_venous_channels"/>
      <w:r>
        <w:t>D</w:t>
      </w:r>
      <w:r w:rsidRPr="00E92C8A">
        <w:t>ural venous channels</w:t>
      </w:r>
      <w:bookmarkEnd w:id="30"/>
    </w:p>
    <w:bookmarkEnd w:id="31"/>
    <w:p w14:paraId="11099FAC" w14:textId="77777777" w:rsidR="00B918EB" w:rsidRDefault="00B918EB" w:rsidP="00E92C8A">
      <w:r>
        <w:t xml:space="preserve">Best way to differentiate on T1w: </w:t>
      </w:r>
      <w:r w:rsidRPr="00E92C8A">
        <w:t>cortical vein (</w:t>
      </w:r>
      <w:r w:rsidRPr="00E92C8A">
        <w:rPr>
          <w:i/>
        </w:rPr>
        <w:t>light blue arrows</w:t>
      </w:r>
      <w:r w:rsidRPr="00E92C8A">
        <w:t>) is located just medial / deep to the dura (</w:t>
      </w:r>
      <w:r w:rsidRPr="00E92C8A">
        <w:rPr>
          <w:i/>
        </w:rPr>
        <w:t>brown arrows</w:t>
      </w:r>
      <w:r w:rsidRPr="00E92C8A">
        <w:t xml:space="preserve">) vs. flattened, oval look of dural </w:t>
      </w:r>
      <w:r>
        <w:t>venous channel</w:t>
      </w:r>
      <w:r w:rsidRPr="00E92C8A">
        <w:t xml:space="preserve"> (</w:t>
      </w:r>
      <w:r w:rsidRPr="00E92C8A">
        <w:rPr>
          <w:i/>
        </w:rPr>
        <w:t>white arrow</w:t>
      </w:r>
      <w:r w:rsidRPr="00E92C8A">
        <w:t>):</w:t>
      </w:r>
    </w:p>
    <w:p w14:paraId="393F38B1" w14:textId="77777777" w:rsidR="00B918EB" w:rsidRDefault="00B918EB" w:rsidP="00E92C8A"/>
    <w:p w14:paraId="496EA269" w14:textId="77777777" w:rsidR="00B918EB" w:rsidRDefault="00B918EB" w:rsidP="00E92C8A">
      <w:r>
        <w:rPr>
          <w:noProof/>
        </w:rPr>
        <w:drawing>
          <wp:inline distT="0" distB="0" distL="0" distR="0" wp14:anchorId="195AA82A" wp14:editId="45F21738">
            <wp:extent cx="6300470" cy="4514896"/>
            <wp:effectExtent l="0" t="0" r="5080" b="0"/>
            <wp:docPr id="59" name="Picture 59" descr="dural sinus M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ural sinus MRI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1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97441" w14:textId="0D1A90ED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66CDC0D8" w14:textId="77777777" w:rsidR="00B918EB" w:rsidRDefault="00DD7BAF" w:rsidP="00E92C8A">
      <w:r w:rsidRPr="00293BFF">
        <w:rPr>
          <w:color w:val="000000"/>
          <w:sz w:val="20"/>
        </w:rPr>
        <w:fldChar w:fldCharType="end"/>
      </w:r>
    </w:p>
    <w:p w14:paraId="7E6C197F" w14:textId="77777777" w:rsidR="00AF6924" w:rsidRDefault="00AF6924">
      <w:r w:rsidRPr="00E92C8A">
        <w:rPr>
          <w:b/>
        </w:rPr>
        <w:t>Parieto-occipital sinus</w:t>
      </w:r>
      <w:r w:rsidRPr="00E92C8A">
        <w:t xml:space="preserve"> (</w:t>
      </w:r>
      <w:r w:rsidRPr="00E92C8A">
        <w:rPr>
          <w:i/>
        </w:rPr>
        <w:t>purple arrows</w:t>
      </w:r>
      <w:r w:rsidRPr="00E92C8A">
        <w:t xml:space="preserve">) which collects regional supratentorial and infratentorial veins, emptying into transverse sinus - only of importance to a surgeon </w:t>
      </w:r>
      <w:r>
        <w:t>if</w:t>
      </w:r>
      <w:r w:rsidRPr="00E92C8A">
        <w:t xml:space="preserve"> procedure in the area is being contemplated.</w:t>
      </w:r>
    </w:p>
    <w:p w14:paraId="141B2715" w14:textId="77777777" w:rsidR="00AF6924" w:rsidRDefault="00AF6924">
      <w:r>
        <w:rPr>
          <w:noProof/>
        </w:rPr>
        <w:drawing>
          <wp:inline distT="0" distB="0" distL="0" distR="0" wp14:anchorId="73718F84" wp14:editId="669BA26D">
            <wp:extent cx="6300470" cy="3335144"/>
            <wp:effectExtent l="0" t="0" r="5080" b="0"/>
            <wp:docPr id="56" name="Picture 56" descr="http://www.neuroangio.org/wp-content/uploads/Venous/V_parieto-occipital-dural-sinus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euroangio.org/wp-content/uploads/Venous/V_parieto-occipital-dural-sinus-01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3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7138A" w14:textId="77777777" w:rsidR="00AF6924" w:rsidRDefault="00AF6924">
      <w:r>
        <w:rPr>
          <w:noProof/>
        </w:rPr>
        <w:drawing>
          <wp:inline distT="0" distB="0" distL="0" distR="0" wp14:anchorId="7BB329F4" wp14:editId="235D673C">
            <wp:extent cx="6300470" cy="3198229"/>
            <wp:effectExtent l="0" t="0" r="5080" b="2540"/>
            <wp:docPr id="58" name="Picture 58" descr="http://www.neuroangio.org/wp-content/uploads/Venous/V_parieto-occipital-dural-sinus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neuroangio.org/wp-content/uploads/Venous/V_parieto-occipital-dural-sinus-0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9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76D7" w14:textId="7CA5256C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75CEA8D" w14:textId="77777777" w:rsidR="00AF6924" w:rsidRDefault="00DD7BAF" w:rsidP="00DD7BAF">
      <w:r w:rsidRPr="00293BFF">
        <w:rPr>
          <w:color w:val="000000"/>
          <w:sz w:val="20"/>
        </w:rPr>
        <w:fldChar w:fldCharType="end"/>
      </w:r>
    </w:p>
    <w:p w14:paraId="529EF1E6" w14:textId="77777777" w:rsidR="00D23A40" w:rsidRDefault="00D23A40"/>
    <w:p w14:paraId="36B2D3C1" w14:textId="77777777" w:rsidR="00D23A40" w:rsidRDefault="00D23A40">
      <w:r w:rsidRPr="00E92C8A">
        <w:rPr>
          <w:b/>
        </w:rPr>
        <w:t>Falcine sinus</w:t>
      </w:r>
      <w:r>
        <w:t>:</w:t>
      </w:r>
    </w:p>
    <w:p w14:paraId="05726CBB" w14:textId="77777777" w:rsidR="00D23A40" w:rsidRDefault="00D23A40">
      <w:r>
        <w:rPr>
          <w:noProof/>
        </w:rPr>
        <w:drawing>
          <wp:inline distT="0" distB="0" distL="0" distR="0" wp14:anchorId="514E2A5C" wp14:editId="3EBBE2CA">
            <wp:extent cx="6300470" cy="5916117"/>
            <wp:effectExtent l="0" t="0" r="5080" b="8890"/>
            <wp:docPr id="65" name="Picture 65" descr="http://www.neuroangio.org/wp-content/uploads/Venous/Venous-persistent-falcine-parietal-sinus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neuroangio.org/wp-content/uploads/Venous/Venous-persistent-falcine-parietal-sinus-02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91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1FEB4" w14:textId="2BF7F9AE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A54FEC7" w14:textId="77777777" w:rsidR="00AF6924" w:rsidRDefault="00DD7BAF" w:rsidP="00DD7BAF">
      <w:r w:rsidRPr="00293BFF">
        <w:rPr>
          <w:color w:val="000000"/>
          <w:sz w:val="20"/>
        </w:rPr>
        <w:fldChar w:fldCharType="end"/>
      </w:r>
    </w:p>
    <w:p w14:paraId="09BF0BC3" w14:textId="77777777" w:rsidR="000903EC" w:rsidRDefault="000903EC"/>
    <w:p w14:paraId="0132E7CC" w14:textId="77777777" w:rsidR="000903EC" w:rsidRDefault="000903EC" w:rsidP="00E92C8A">
      <w:pPr>
        <w:pStyle w:val="Nervous6"/>
      </w:pPr>
      <w:bookmarkStart w:id="32" w:name="_Toc101112898"/>
      <w:r>
        <w:t>Ophthalmic veins</w:t>
      </w:r>
      <w:bookmarkEnd w:id="32"/>
    </w:p>
    <w:p w14:paraId="18F33A2E" w14:textId="77777777" w:rsidR="000903EC" w:rsidRDefault="0025552A">
      <w:r>
        <w:t xml:space="preserve">- </w:t>
      </w:r>
      <w:r w:rsidR="000903EC">
        <w:t xml:space="preserve">receive blood from </w:t>
      </w:r>
      <w:r>
        <w:t>facial triangle, thus, need ECA</w:t>
      </w:r>
      <w:r w:rsidR="00E629D7">
        <w:t xml:space="preserve"> or CCA</w:t>
      </w:r>
      <w:r>
        <w:t xml:space="preserve"> injection (unless there is CC fistula – reverses flow direction in ophthalmic veins).</w:t>
      </w:r>
    </w:p>
    <w:p w14:paraId="460BAB9D" w14:textId="77777777" w:rsidR="0025552A" w:rsidRDefault="0025552A"/>
    <w:p w14:paraId="48C36E27" w14:textId="77777777" w:rsidR="0025552A" w:rsidRDefault="0025552A">
      <w:r>
        <w:t xml:space="preserve">ECA injection - </w:t>
      </w:r>
      <w:r w:rsidRPr="00E92C8A">
        <w:t>vascular nasal soft tissues (</w:t>
      </w:r>
      <w:r w:rsidRPr="00E92C8A">
        <w:rPr>
          <w:i/>
        </w:rPr>
        <w:t>red</w:t>
      </w:r>
      <w:r w:rsidRPr="00E92C8A">
        <w:t>), both SOVs (</w:t>
      </w:r>
      <w:r w:rsidRPr="00E92C8A">
        <w:rPr>
          <w:i/>
        </w:rPr>
        <w:t>white</w:t>
      </w:r>
      <w:r w:rsidRPr="00E92C8A">
        <w:t>) draining into both anterior cavernous sinuses (</w:t>
      </w:r>
      <w:r w:rsidRPr="00E92C8A">
        <w:rPr>
          <w:i/>
        </w:rPr>
        <w:t>purple</w:t>
      </w:r>
      <w:r w:rsidRPr="00E92C8A">
        <w:t>); notice right angular vein (</w:t>
      </w:r>
      <w:r w:rsidRPr="00E92C8A">
        <w:rPr>
          <w:i/>
        </w:rPr>
        <w:t>yellow</w:t>
      </w:r>
      <w:r w:rsidRPr="00E92C8A">
        <w:t>):</w:t>
      </w:r>
    </w:p>
    <w:p w14:paraId="0C65B4AC" w14:textId="77777777" w:rsidR="0025552A" w:rsidRDefault="0025552A">
      <w:r>
        <w:rPr>
          <w:noProof/>
        </w:rPr>
        <w:drawing>
          <wp:inline distT="0" distB="0" distL="0" distR="0" wp14:anchorId="48F83147" wp14:editId="74875F16">
            <wp:extent cx="6300470" cy="6264076"/>
            <wp:effectExtent l="0" t="0" r="5080" b="3810"/>
            <wp:docPr id="72" name="Picture 72" descr="cavernous sinus S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avernous sinus SOV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26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0F08B" w14:textId="1A8A30B4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EA8D7F7" w14:textId="77777777" w:rsidR="00D23A40" w:rsidRDefault="00DD7BAF" w:rsidP="00DD7BAF">
      <w:r w:rsidRPr="00293BFF">
        <w:rPr>
          <w:color w:val="000000"/>
          <w:sz w:val="20"/>
        </w:rPr>
        <w:fldChar w:fldCharType="end"/>
      </w:r>
    </w:p>
    <w:p w14:paraId="3E7205E8" w14:textId="77777777" w:rsidR="00D23A40" w:rsidRDefault="00D23A40"/>
    <w:p w14:paraId="375973B1" w14:textId="77777777" w:rsidR="00D23A40" w:rsidRDefault="00D23A40" w:rsidP="00E92C8A">
      <w:pPr>
        <w:pStyle w:val="Nervous6"/>
        <w:ind w:right="8079"/>
      </w:pPr>
      <w:bookmarkStart w:id="33" w:name="_Toc101112899"/>
      <w:bookmarkStart w:id="34" w:name="Emissary_veins"/>
      <w:r w:rsidRPr="00E92C8A">
        <w:t>Emissary Veins</w:t>
      </w:r>
      <w:bookmarkEnd w:id="33"/>
    </w:p>
    <w:bookmarkEnd w:id="34"/>
    <w:p w14:paraId="7DB8220B" w14:textId="77777777" w:rsidR="00D23A40" w:rsidRPr="00E92C8A" w:rsidRDefault="00B25D74">
      <w:pPr>
        <w:rPr>
          <w:szCs w:val="24"/>
        </w:rPr>
      </w:pPr>
      <w:r w:rsidRPr="00E92C8A">
        <w:rPr>
          <w:szCs w:val="24"/>
        </w:rPr>
        <w:t>Emissary vein near the vertex (from SSS) runs in the subgaleal space towards pterygoid plexus:</w:t>
      </w:r>
    </w:p>
    <w:p w14:paraId="1BFEEA8C" w14:textId="77777777" w:rsidR="00B25D74" w:rsidRDefault="00B25D74">
      <w:pPr>
        <w:rPr>
          <w:szCs w:val="24"/>
        </w:rPr>
      </w:pPr>
      <w:r>
        <w:rPr>
          <w:noProof/>
        </w:rPr>
        <w:drawing>
          <wp:inline distT="0" distB="0" distL="0" distR="0" wp14:anchorId="0857B739" wp14:editId="281CAC4C">
            <wp:extent cx="6300470" cy="6281162"/>
            <wp:effectExtent l="0" t="0" r="5080" b="5715"/>
            <wp:docPr id="66" name="Picture 66" descr="http://www.neuroangio.org/wp-content/uploads/Venous/V_emissary_ve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neuroangio.org/wp-content/uploads/Venous/V_emissary_vein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28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BBBA" w14:textId="0C846EFB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3BC69142" w14:textId="77777777" w:rsidR="00B25D74" w:rsidRDefault="00DD7BAF" w:rsidP="00DD7BAF">
      <w:pPr>
        <w:rPr>
          <w:szCs w:val="24"/>
        </w:rPr>
      </w:pPr>
      <w:r w:rsidRPr="00293BFF">
        <w:rPr>
          <w:color w:val="000000"/>
          <w:sz w:val="20"/>
        </w:rPr>
        <w:fldChar w:fldCharType="end"/>
      </w:r>
    </w:p>
    <w:p w14:paraId="4BBF5DC7" w14:textId="77777777" w:rsidR="00B25D74" w:rsidRDefault="00B25D74">
      <w:pPr>
        <w:rPr>
          <w:szCs w:val="24"/>
        </w:rPr>
      </w:pPr>
      <w:r>
        <w:rPr>
          <w:szCs w:val="24"/>
        </w:rPr>
        <w:t>O</w:t>
      </w:r>
      <w:r w:rsidRPr="00E92C8A">
        <w:rPr>
          <w:szCs w:val="24"/>
        </w:rPr>
        <w:t>ccipital emissary veins (</w:t>
      </w:r>
      <w:r w:rsidRPr="00E92C8A">
        <w:rPr>
          <w:i/>
          <w:szCs w:val="24"/>
        </w:rPr>
        <w:t>white arrows</w:t>
      </w:r>
      <w:r w:rsidRPr="00E92C8A">
        <w:rPr>
          <w:szCs w:val="24"/>
        </w:rPr>
        <w:t>)</w:t>
      </w:r>
      <w:r>
        <w:rPr>
          <w:szCs w:val="24"/>
        </w:rPr>
        <w:t>:</w:t>
      </w:r>
    </w:p>
    <w:p w14:paraId="077D7C1B" w14:textId="77777777" w:rsidR="00B25D74" w:rsidRDefault="00B25D74">
      <w:pPr>
        <w:rPr>
          <w:szCs w:val="24"/>
        </w:rPr>
      </w:pPr>
      <w:r>
        <w:rPr>
          <w:noProof/>
        </w:rPr>
        <w:drawing>
          <wp:inline distT="0" distB="0" distL="0" distR="0" wp14:anchorId="6F0AA7FD" wp14:editId="06DB8096">
            <wp:extent cx="6300470" cy="5645401"/>
            <wp:effectExtent l="0" t="0" r="5080" b="0"/>
            <wp:docPr id="67" name="Picture 67" descr="http://www.neuroangio.org/wp-content/uploads/Venous/V_discontinuous_transverse_sinus_patter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neuroangio.org/wp-content/uploads/Venous/V_discontinuous_transverse_sinus_pattern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64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EBEFE" w14:textId="21749C70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74C21666" w14:textId="77777777" w:rsidR="00B25D74" w:rsidRDefault="00DD7BAF" w:rsidP="00DD7BAF">
      <w:pPr>
        <w:rPr>
          <w:szCs w:val="24"/>
        </w:rPr>
      </w:pPr>
      <w:r w:rsidRPr="00293BFF">
        <w:rPr>
          <w:color w:val="000000"/>
          <w:sz w:val="20"/>
        </w:rPr>
        <w:fldChar w:fldCharType="end"/>
      </w:r>
    </w:p>
    <w:p w14:paraId="54E23845" w14:textId="77777777" w:rsidR="00B25D74" w:rsidRPr="00E92C8A" w:rsidRDefault="00B25D74">
      <w:pPr>
        <w:rPr>
          <w:szCs w:val="24"/>
        </w:rPr>
      </w:pPr>
    </w:p>
    <w:p w14:paraId="05959A98" w14:textId="77777777" w:rsidR="00D23A40" w:rsidRDefault="00B25D74" w:rsidP="00E92C8A">
      <w:pPr>
        <w:pStyle w:val="Nervous6"/>
        <w:ind w:right="8221"/>
      </w:pPr>
      <w:bookmarkStart w:id="35" w:name="_Toc101112900"/>
      <w:bookmarkStart w:id="36" w:name="Diploic_veins"/>
      <w:r>
        <w:t>Diploic veins</w:t>
      </w:r>
      <w:bookmarkEnd w:id="35"/>
    </w:p>
    <w:p w14:paraId="57585F6E" w14:textId="77777777" w:rsidR="007B1912" w:rsidRDefault="007B1912" w:rsidP="00E92C8A">
      <w:r>
        <w:t>Get opacified late in venous phase</w:t>
      </w:r>
    </w:p>
    <w:bookmarkEnd w:id="36"/>
    <w:p w14:paraId="7451F139" w14:textId="77777777" w:rsidR="00B25D74" w:rsidRDefault="00F734EA">
      <w:r>
        <w:rPr>
          <w:noProof/>
        </w:rPr>
        <w:drawing>
          <wp:inline distT="0" distB="0" distL="0" distR="0" wp14:anchorId="2DE0AEB8" wp14:editId="1F9B937A">
            <wp:extent cx="6300470" cy="2299047"/>
            <wp:effectExtent l="0" t="0" r="5080" b="6350"/>
            <wp:docPr id="68" name="Picture 68" descr="http://www.neuroangio.org/wp-content/uploads/Venous/V_emissary_veins_parietal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neuroangio.org/wp-content/uploads/Venous/V_emissary_veins_parietal_1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29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017FD" w14:textId="16027863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46C4F730" w14:textId="77777777" w:rsidR="00E558EE" w:rsidRDefault="00DD7BAF">
      <w:r w:rsidRPr="00293BFF">
        <w:rPr>
          <w:color w:val="000000"/>
          <w:sz w:val="20"/>
        </w:rPr>
        <w:fldChar w:fldCharType="end"/>
      </w:r>
    </w:p>
    <w:p w14:paraId="0D4BC1B6" w14:textId="77777777" w:rsidR="00E558EE" w:rsidRDefault="00E558EE" w:rsidP="00E92C8A">
      <w:pPr>
        <w:pStyle w:val="Nervous6"/>
        <w:ind w:right="7937"/>
      </w:pPr>
      <w:r>
        <w:t>Posterior fossa</w:t>
      </w:r>
    </w:p>
    <w:p w14:paraId="2E530B5B" w14:textId="77777777" w:rsidR="00E558EE" w:rsidRDefault="00E558EE">
      <w:r>
        <w:t>- need bilateral VA injections for best results.</w:t>
      </w:r>
    </w:p>
    <w:p w14:paraId="42E76A4A" w14:textId="77777777" w:rsidR="00E558EE" w:rsidRDefault="00030206">
      <w:r>
        <w:t>A</w:t>
      </w:r>
      <w:r w:rsidR="00E558EE" w:rsidRPr="00E92C8A">
        <w:t>nterior pontomesencephalic vein (</w:t>
      </w:r>
      <w:r w:rsidRPr="00E92C8A">
        <w:rPr>
          <w:i/>
        </w:rPr>
        <w:t>blue arrow</w:t>
      </w:r>
      <w:r>
        <w:t xml:space="preserve">), </w:t>
      </w:r>
      <w:r w:rsidR="00E558EE" w:rsidRPr="00E92C8A">
        <w:t xml:space="preserve">more posteriorly located lateral </w:t>
      </w:r>
      <w:r w:rsidRPr="00E92C8A">
        <w:t>mesencephalic vein (</w:t>
      </w:r>
      <w:r w:rsidRPr="00E92C8A">
        <w:rPr>
          <w:i/>
        </w:rPr>
        <w:t>white arrow</w:t>
      </w:r>
      <w:r w:rsidRPr="00E92C8A">
        <w:t xml:space="preserve">); </w:t>
      </w:r>
      <w:r w:rsidR="00E558EE" w:rsidRPr="00E92C8A">
        <w:t>foramen of Monro is close to anterior most aspect of lateral choroidal vein (</w:t>
      </w:r>
      <w:r w:rsidR="00E558EE" w:rsidRPr="00E92C8A">
        <w:rPr>
          <w:i/>
        </w:rPr>
        <w:t>yellow</w:t>
      </w:r>
      <w:r w:rsidR="00E558EE" w:rsidRPr="00E92C8A">
        <w:t xml:space="preserve"> </w:t>
      </w:r>
      <w:r w:rsidR="00E558EE" w:rsidRPr="00E92C8A">
        <w:rPr>
          <w:i/>
        </w:rPr>
        <w:t>arrow</w:t>
      </w:r>
      <w:r w:rsidR="00E558EE" w:rsidRPr="00E92C8A">
        <w:t>)</w:t>
      </w:r>
      <w:r>
        <w:t>:</w:t>
      </w:r>
    </w:p>
    <w:p w14:paraId="42E5769E" w14:textId="77777777" w:rsidR="00F734EA" w:rsidRDefault="00E558EE">
      <w:r>
        <w:rPr>
          <w:noProof/>
        </w:rPr>
        <w:drawing>
          <wp:inline distT="0" distB="0" distL="0" distR="0" wp14:anchorId="2E755F80" wp14:editId="67DD8378">
            <wp:extent cx="6300470" cy="2713978"/>
            <wp:effectExtent l="0" t="0" r="5080" b="0"/>
            <wp:docPr id="77" name="Picture 77" descr="http://www.neuroangio.org/wp-content/uploads/Venous/V_Posterior_Fossa_artery_ma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neuroangio.org/wp-content/uploads/Venous/V_Posterior_Fossa_artery_mask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7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46E27" w14:textId="30413817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5D02B771" w14:textId="77777777" w:rsidR="00E558EE" w:rsidRDefault="00DD7BAF" w:rsidP="00DD7BAF">
      <w:r w:rsidRPr="00293BFF">
        <w:rPr>
          <w:color w:val="000000"/>
          <w:sz w:val="20"/>
        </w:rPr>
        <w:fldChar w:fldCharType="end"/>
      </w:r>
    </w:p>
    <w:p w14:paraId="4C444BD5" w14:textId="77777777" w:rsidR="003146C2" w:rsidRDefault="003146C2">
      <w:r>
        <w:t>Lateral</w:t>
      </w:r>
      <w:r w:rsidR="00FE0FF5" w:rsidRPr="00FE0FF5">
        <w:t xml:space="preserve"> </w:t>
      </w:r>
      <w:r w:rsidR="00FE0FF5" w:rsidRPr="00284ED8">
        <w:t>mesencephalic vein</w:t>
      </w:r>
      <w:r w:rsidR="00FE0FF5">
        <w:t>:</w:t>
      </w:r>
    </w:p>
    <w:p w14:paraId="731E05CA" w14:textId="77777777" w:rsidR="003146C2" w:rsidRDefault="003146C2">
      <w:r>
        <w:rPr>
          <w:noProof/>
        </w:rPr>
        <w:drawing>
          <wp:inline distT="0" distB="0" distL="0" distR="0" wp14:anchorId="380987DB" wp14:editId="60ADC0A9">
            <wp:extent cx="2867025" cy="328612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074C" w14:textId="2B4835AF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2B11E49F" w14:textId="77777777" w:rsidR="00FE0FF5" w:rsidRDefault="00DD7BAF" w:rsidP="00DD7BAF">
      <w:r w:rsidRPr="00293BFF">
        <w:rPr>
          <w:color w:val="000000"/>
          <w:sz w:val="20"/>
        </w:rPr>
        <w:fldChar w:fldCharType="end"/>
      </w:r>
    </w:p>
    <w:p w14:paraId="687C84D2" w14:textId="77777777" w:rsidR="00F31644" w:rsidRDefault="00F31644"/>
    <w:p w14:paraId="0C005D0F" w14:textId="77777777" w:rsidR="00F31644" w:rsidRDefault="00F31644">
      <w:r>
        <w:t>M</w:t>
      </w:r>
      <w:r w:rsidRPr="00E92C8A">
        <w:t>esial superior surface vein (</w:t>
      </w:r>
      <w:r w:rsidRPr="00E92C8A">
        <w:rPr>
          <w:i/>
        </w:rPr>
        <w:t>red arrow</w:t>
      </w:r>
      <w:r w:rsidRPr="00E92C8A">
        <w:t>) drain</w:t>
      </w:r>
      <w:r>
        <w:t>s</w:t>
      </w:r>
      <w:r w:rsidRPr="00E92C8A">
        <w:t xml:space="preserve"> into mesial portion of proximal transverse sinus; more lateral superior surface vein (</w:t>
      </w:r>
      <w:r w:rsidRPr="00E92C8A">
        <w:rPr>
          <w:i/>
        </w:rPr>
        <w:t>yellow</w:t>
      </w:r>
      <w:r w:rsidRPr="00E92C8A">
        <w:t>) drain</w:t>
      </w:r>
      <w:r>
        <w:t>s</w:t>
      </w:r>
      <w:r w:rsidRPr="00E92C8A">
        <w:t xml:space="preserve"> into lateral aspect of transverse sinus or proximal sigmoid; anterior veins (</w:t>
      </w:r>
      <w:r w:rsidRPr="00E92C8A">
        <w:rPr>
          <w:i/>
        </w:rPr>
        <w:t>white</w:t>
      </w:r>
      <w:r w:rsidRPr="00E92C8A">
        <w:t xml:space="preserve">) </w:t>
      </w:r>
      <w:r>
        <w:t>drain</w:t>
      </w:r>
      <w:r w:rsidRPr="00E92C8A">
        <w:t xml:space="preserve"> into superior petrosal sinus (</w:t>
      </w:r>
      <w:r w:rsidRPr="00E92C8A">
        <w:rPr>
          <w:i/>
        </w:rPr>
        <w:t>black</w:t>
      </w:r>
      <w:r w:rsidRPr="00E92C8A">
        <w:t>), inferior petrosal sinu</w:t>
      </w:r>
      <w:r w:rsidR="00B63D86" w:rsidRPr="00E92C8A">
        <w:t>s (</w:t>
      </w:r>
      <w:r w:rsidR="00B63D86" w:rsidRPr="00E92C8A">
        <w:rPr>
          <w:i/>
        </w:rPr>
        <w:t>orange</w:t>
      </w:r>
      <w:r w:rsidR="00B63D86" w:rsidRPr="00E92C8A">
        <w:t>), or sigmoid sinus; i</w:t>
      </w:r>
      <w:r w:rsidRPr="00E92C8A">
        <w:t>nferior surface (</w:t>
      </w:r>
      <w:r w:rsidRPr="00E92C8A">
        <w:rPr>
          <w:i/>
        </w:rPr>
        <w:t>blue</w:t>
      </w:r>
      <w:r w:rsidRPr="00E92C8A">
        <w:t>) drains into transverse or sigmoid sinus</w:t>
      </w:r>
      <w:r w:rsidR="00B63D86" w:rsidRPr="00E92C8A">
        <w:t>:</w:t>
      </w:r>
    </w:p>
    <w:p w14:paraId="04FECA17" w14:textId="77777777" w:rsidR="00F31644" w:rsidRDefault="00F31644">
      <w:r>
        <w:rPr>
          <w:noProof/>
        </w:rPr>
        <w:drawing>
          <wp:inline distT="0" distB="0" distL="0" distR="0" wp14:anchorId="04C50703" wp14:editId="15AABBFC">
            <wp:extent cx="6300470" cy="3616091"/>
            <wp:effectExtent l="0" t="0" r="5080" b="3810"/>
            <wp:docPr id="78" name="Picture 78" descr="http://www.neuroangio.org/wp-content/uploads/Venous/V_Posterior_Fossa_diagram_AJNR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neuroangio.org/wp-content/uploads/Venous/V_Posterior_Fossa_diagram_AJNR_7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61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B8C54" w14:textId="19DF4499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1363404B" w14:textId="77777777" w:rsidR="00B25D74" w:rsidRDefault="00DD7BAF" w:rsidP="00DD7BAF">
      <w:r w:rsidRPr="00293BFF">
        <w:rPr>
          <w:color w:val="000000"/>
          <w:sz w:val="20"/>
        </w:rPr>
        <w:fldChar w:fldCharType="end"/>
      </w:r>
    </w:p>
    <w:p w14:paraId="61A6458D" w14:textId="77777777" w:rsidR="003146C2" w:rsidRPr="00E92C8A" w:rsidRDefault="003146C2">
      <w:pPr>
        <w:rPr>
          <w:u w:val="single"/>
        </w:rPr>
      </w:pPr>
      <w:r w:rsidRPr="00E92C8A">
        <w:rPr>
          <w:u w:val="single"/>
        </w:rPr>
        <w:t>Vermian veins:</w:t>
      </w:r>
    </w:p>
    <w:p w14:paraId="42C716ED" w14:textId="77777777" w:rsidR="003146C2" w:rsidRDefault="003146C2" w:rsidP="00E92C8A">
      <w:pPr>
        <w:ind w:left="720"/>
      </w:pPr>
      <w:r w:rsidRPr="00E92C8A">
        <w:rPr>
          <w:b/>
        </w:rPr>
        <w:t>superior</w:t>
      </w:r>
      <w:r>
        <w:t xml:space="preserve"> </w:t>
      </w:r>
      <w:r w:rsidR="00E81B00">
        <w:t>→</w:t>
      </w:r>
      <w:r>
        <w:t xml:space="preserve"> </w:t>
      </w:r>
      <w:r w:rsidRPr="00E92C8A">
        <w:rPr>
          <w:b/>
        </w:rPr>
        <w:t>precentral</w:t>
      </w:r>
      <w:r>
        <w:t xml:space="preserve"> vein (</w:t>
      </w:r>
      <w:r w:rsidRPr="00E92C8A">
        <w:rPr>
          <w:i/>
        </w:rPr>
        <w:t>pink</w:t>
      </w:r>
      <w:r>
        <w:t xml:space="preserve">) → </w:t>
      </w:r>
      <w:r w:rsidRPr="00E92C8A">
        <w:rPr>
          <w:b/>
        </w:rPr>
        <w:t>superior cerebellar</w:t>
      </w:r>
      <w:r w:rsidRPr="00E92C8A">
        <w:t xml:space="preserve"> vein</w:t>
      </w:r>
      <w:r>
        <w:t xml:space="preserve"> (</w:t>
      </w:r>
      <w:r w:rsidRPr="00E92C8A">
        <w:rPr>
          <w:i/>
        </w:rPr>
        <w:t>blue</w:t>
      </w:r>
      <w:r>
        <w:t>)</w:t>
      </w:r>
    </w:p>
    <w:p w14:paraId="6AC760BB" w14:textId="77777777" w:rsidR="003146C2" w:rsidRDefault="003146C2" w:rsidP="00E92C8A">
      <w:pPr>
        <w:ind w:left="720"/>
      </w:pPr>
      <w:r w:rsidRPr="00E92C8A">
        <w:rPr>
          <w:b/>
        </w:rPr>
        <w:t>inferior</w:t>
      </w:r>
      <w:r w:rsidRPr="00E92C8A">
        <w:t xml:space="preserve"> (green, violet) </w:t>
      </w:r>
      <w:r w:rsidR="00E81B00">
        <w:t>→</w:t>
      </w:r>
      <w:r w:rsidRPr="00E92C8A">
        <w:t xml:space="preserve"> </w:t>
      </w:r>
      <w:r w:rsidRPr="00E92C8A">
        <w:rPr>
          <w:b/>
        </w:rPr>
        <w:t>torcular</w:t>
      </w:r>
      <w:r w:rsidRPr="00E92C8A">
        <w:t xml:space="preserve"> area. </w:t>
      </w:r>
    </w:p>
    <w:p w14:paraId="7DD6CF94" w14:textId="77777777" w:rsidR="003146C2" w:rsidRDefault="003146C2">
      <w:r>
        <w:rPr>
          <w:noProof/>
        </w:rPr>
        <w:drawing>
          <wp:inline distT="0" distB="0" distL="0" distR="0" wp14:anchorId="51FA675F" wp14:editId="0E5C8387">
            <wp:extent cx="4508549" cy="4608254"/>
            <wp:effectExtent l="0" t="0" r="6350" b="1905"/>
            <wp:docPr id="79" name="Picture 79" descr="http://www.neuroangio.org/wp-content/uploads/Venous/V_verm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neuroangio.org/wp-content/uploads/Venous/V_vermis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531" cy="461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66577" w14:textId="24219E35" w:rsidR="00DD7BAF" w:rsidRPr="00293BFF" w:rsidRDefault="00DD7BAF" w:rsidP="00DD7BAF">
      <w:pPr>
        <w:rPr>
          <w:rStyle w:val="Hyperlink"/>
          <w:sz w:val="20"/>
        </w:rPr>
      </w:pPr>
      <w:r w:rsidRPr="00293BFF">
        <w:rPr>
          <w:color w:val="000000"/>
          <w:sz w:val="20"/>
        </w:rPr>
        <w:fldChar w:fldCharType="begin"/>
      </w:r>
      <w:r w:rsidRPr="00293BFF">
        <w:rPr>
          <w:color w:val="000000"/>
          <w:sz w:val="20"/>
        </w:rPr>
        <w:instrText xml:space="preserve"> HYPERLINK "http://neuroangio.org/" </w:instrText>
      </w:r>
      <w:r w:rsidR="009F40A7" w:rsidRPr="00293BFF">
        <w:rPr>
          <w:color w:val="000000"/>
          <w:sz w:val="20"/>
        </w:rPr>
      </w:r>
      <w:r w:rsidRPr="00293BFF">
        <w:rPr>
          <w:color w:val="000000"/>
          <w:sz w:val="20"/>
        </w:rPr>
        <w:fldChar w:fldCharType="separate"/>
      </w:r>
      <w:r w:rsidRPr="00293BFF">
        <w:rPr>
          <w:rStyle w:val="Hyperlink"/>
          <w:sz w:val="20"/>
        </w:rPr>
        <w:t>Source of picture: Neuroangio.org &gt;&gt;</w:t>
      </w:r>
    </w:p>
    <w:p w14:paraId="05CF5416" w14:textId="77777777" w:rsidR="003146C2" w:rsidRDefault="00DD7BAF" w:rsidP="00DD7BAF">
      <w:r w:rsidRPr="00293BFF">
        <w:rPr>
          <w:color w:val="000000"/>
          <w:sz w:val="20"/>
        </w:rPr>
        <w:fldChar w:fldCharType="end"/>
      </w:r>
    </w:p>
    <w:p w14:paraId="7DD978E6" w14:textId="77777777" w:rsidR="003146C2" w:rsidRDefault="003146C2"/>
    <w:p w14:paraId="1B001681" w14:textId="77777777" w:rsidR="00CE37FF" w:rsidRPr="006F6D80" w:rsidRDefault="00CE37FF"/>
    <w:p w14:paraId="6D6C0B95" w14:textId="169ADC1F" w:rsidR="00E25FA2" w:rsidRPr="00273F8C" w:rsidRDefault="00E25FA2" w:rsidP="00E25FA2">
      <w:pPr>
        <w:rPr>
          <w:szCs w:val="24"/>
        </w:rPr>
      </w:pPr>
      <w:r w:rsidRPr="00477D4E">
        <w:rPr>
          <w:smallCaps/>
          <w:szCs w:val="24"/>
          <w:u w:val="single"/>
        </w:rPr>
        <w:t>Bibliography</w:t>
      </w:r>
      <w:r w:rsidRPr="004C0490">
        <w:rPr>
          <w:szCs w:val="24"/>
        </w:rPr>
        <w:t xml:space="preserve"> </w:t>
      </w:r>
      <w:r w:rsidRPr="00273F8C">
        <w:rPr>
          <w:szCs w:val="24"/>
        </w:rPr>
        <w:t>for ch. “</w:t>
      </w:r>
      <w:r>
        <w:rPr>
          <w:szCs w:val="24"/>
        </w:rPr>
        <w:t>Vascular</w:t>
      </w:r>
      <w:r w:rsidRPr="00273F8C">
        <w:rPr>
          <w:szCs w:val="24"/>
        </w:rPr>
        <w:t xml:space="preserve">” → </w:t>
      </w:r>
      <w:r w:rsidR="00DB0CAD">
        <w:rPr>
          <w:szCs w:val="24"/>
        </w:rPr>
        <w:t xml:space="preserve">follow this </w:t>
      </w:r>
      <w:hyperlink r:id="rId89" w:tgtFrame="_blank" w:history="1">
        <w:r w:rsidR="00DB0CAD">
          <w:rPr>
            <w:rStyle w:val="Hyperlink"/>
            <w:smallCaps/>
            <w:szCs w:val="24"/>
          </w:rPr>
          <w:t>link</w:t>
        </w:r>
        <w:r w:rsidR="00DB0CAD">
          <w:rPr>
            <w:rStyle w:val="Hyperlink"/>
            <w:szCs w:val="24"/>
          </w:rPr>
          <w:t xml:space="preserve"> &gt;&gt;</w:t>
        </w:r>
      </w:hyperlink>
    </w:p>
    <w:p w14:paraId="65054039" w14:textId="3E62F77C" w:rsidR="00030206" w:rsidRDefault="00030206" w:rsidP="00030206">
      <w:r>
        <w:t xml:space="preserve">Neuroangio </w:t>
      </w:r>
      <w:hyperlink r:id="rId90" w:history="1">
        <w:r w:rsidRPr="00DB4204">
          <w:rPr>
            <w:rStyle w:val="Hyperlink"/>
          </w:rPr>
          <w:t>&gt;&gt;</w:t>
        </w:r>
      </w:hyperlink>
    </w:p>
    <w:p w14:paraId="157DB688" w14:textId="77777777" w:rsidR="00E25FA2" w:rsidRDefault="00E25FA2" w:rsidP="00E25FA2">
      <w:pPr>
        <w:rPr>
          <w:sz w:val="20"/>
        </w:rPr>
      </w:pPr>
    </w:p>
    <w:p w14:paraId="12D0417F" w14:textId="77777777" w:rsidR="00E25FA2" w:rsidRDefault="00E25FA2" w:rsidP="00E25FA2">
      <w:pPr>
        <w:pBdr>
          <w:bottom w:val="single" w:sz="4" w:space="1" w:color="auto"/>
        </w:pBdr>
        <w:ind w:right="57"/>
        <w:rPr>
          <w:sz w:val="20"/>
        </w:rPr>
      </w:pPr>
    </w:p>
    <w:p w14:paraId="5A6D608E" w14:textId="77777777" w:rsidR="00E25FA2" w:rsidRPr="00B806B3" w:rsidRDefault="00E25FA2" w:rsidP="00E25FA2">
      <w:pPr>
        <w:pBdr>
          <w:bottom w:val="single" w:sz="4" w:space="1" w:color="auto"/>
        </w:pBdr>
        <w:ind w:right="57"/>
        <w:rPr>
          <w:sz w:val="20"/>
        </w:rPr>
      </w:pPr>
    </w:p>
    <w:p w14:paraId="311E0300" w14:textId="7347CECB" w:rsidR="00E25FA2" w:rsidRDefault="009F40A7" w:rsidP="00E25FA2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91" w:tgtFrame="_blank" w:history="1">
        <w:r w:rsidR="00E25FA2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E25FA2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E25FA2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E25FA2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14:paraId="6765E18D" w14:textId="20678608" w:rsidR="00A908F0" w:rsidRPr="00E25FA2" w:rsidRDefault="009F40A7" w:rsidP="00E25FA2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92" w:tgtFrame="_blank" w:history="1">
        <w:r w:rsidR="00E25FA2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sectPr w:rsidR="00A908F0" w:rsidRPr="00E25FA2" w:rsidSect="000912B1">
      <w:headerReference w:type="default" r:id="rId93"/>
      <w:pgSz w:w="11907" w:h="16840" w:code="9"/>
      <w:pgMar w:top="851" w:right="567" w:bottom="851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8EAE57" w14:textId="77777777" w:rsidR="00451823" w:rsidRDefault="00451823">
      <w:r>
        <w:separator/>
      </w:r>
    </w:p>
  </w:endnote>
  <w:endnote w:type="continuationSeparator" w:id="0">
    <w:p w14:paraId="4A6F81B8" w14:textId="77777777" w:rsidR="00451823" w:rsidRDefault="004518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258295" w14:textId="77777777" w:rsidR="00451823" w:rsidRDefault="00451823">
      <w:r>
        <w:separator/>
      </w:r>
    </w:p>
  </w:footnote>
  <w:footnote w:type="continuationSeparator" w:id="0">
    <w:p w14:paraId="05065E70" w14:textId="77777777" w:rsidR="00451823" w:rsidRDefault="004518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DDBEE" w14:textId="77777777" w:rsidR="002A0504" w:rsidRPr="00E25FA2" w:rsidRDefault="002A0504" w:rsidP="00E25FA2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3D77C78C" wp14:editId="372F09BF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57" name="Picture 57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smallCaps/>
      </w:rPr>
      <w:t>Blood Supply of BRAIN (veins)</w:t>
    </w:r>
    <w:r>
      <w:rPr>
        <w:b/>
        <w:bCs/>
        <w:iCs/>
        <w:smallCaps/>
      </w:rPr>
      <w:tab/>
    </w:r>
    <w:r>
      <w:t>A207 (</w:t>
    </w:r>
    <w:r>
      <w:fldChar w:fldCharType="begin"/>
    </w:r>
    <w:r>
      <w:instrText xml:space="preserve"> PAGE </w:instrText>
    </w:r>
    <w:r>
      <w:fldChar w:fldCharType="separate"/>
    </w:r>
    <w:r w:rsidR="00A75F5C">
      <w:rPr>
        <w:noProof/>
      </w:rPr>
      <w:t>53</w:t>
    </w:r>
    <w:r>
      <w:fldChar w:fldCharType="end"/>
    </w:r>
    <w: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922ED"/>
    <w:multiLevelType w:val="hybridMultilevel"/>
    <w:tmpl w:val="48881A40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226A9D8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6128BD1C">
      <w:start w:val="1"/>
      <w:numFmt w:val="decimal"/>
      <w:lvlText w:val="%3."/>
      <w:lvlJc w:val="left"/>
      <w:pPr>
        <w:ind w:left="36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EE17FE"/>
    <w:multiLevelType w:val="multilevel"/>
    <w:tmpl w:val="61FC5820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06C1C"/>
    <w:multiLevelType w:val="hybridMultilevel"/>
    <w:tmpl w:val="9462F9CA"/>
    <w:lvl w:ilvl="0" w:tplc="D226A9D8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74"/>
        </w:tabs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94"/>
        </w:tabs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3" w15:restartNumberingAfterBreak="0">
    <w:nsid w:val="03126F55"/>
    <w:multiLevelType w:val="hybridMultilevel"/>
    <w:tmpl w:val="ADE0F85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01C3D88"/>
    <w:multiLevelType w:val="hybridMultilevel"/>
    <w:tmpl w:val="17D496E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226A9D8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3" w:tplc="D226A9D8">
      <w:start w:val="1"/>
      <w:numFmt w:val="decimal"/>
      <w:lvlText w:val="%4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4" w:tplc="040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B33301"/>
    <w:multiLevelType w:val="hybridMultilevel"/>
    <w:tmpl w:val="B16AD1A8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51F0CE0"/>
    <w:multiLevelType w:val="multilevel"/>
    <w:tmpl w:val="2B6643C2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260745"/>
    <w:multiLevelType w:val="hybridMultilevel"/>
    <w:tmpl w:val="396894F0"/>
    <w:lvl w:ilvl="0" w:tplc="D226A9D8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0BA3D13"/>
    <w:multiLevelType w:val="hybridMultilevel"/>
    <w:tmpl w:val="74BA873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1B30A7A"/>
    <w:multiLevelType w:val="hybridMultilevel"/>
    <w:tmpl w:val="28A6EC3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5CB0F8C"/>
    <w:multiLevelType w:val="multilevel"/>
    <w:tmpl w:val="088AF6D2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71223D"/>
    <w:multiLevelType w:val="hybridMultilevel"/>
    <w:tmpl w:val="4F7EE76C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BC7114"/>
    <w:multiLevelType w:val="hybridMultilevel"/>
    <w:tmpl w:val="EFD091C4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E76B74"/>
    <w:multiLevelType w:val="hybridMultilevel"/>
    <w:tmpl w:val="2C6EF9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48039B"/>
    <w:multiLevelType w:val="hybridMultilevel"/>
    <w:tmpl w:val="1974CC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007A5A"/>
    <w:multiLevelType w:val="hybridMultilevel"/>
    <w:tmpl w:val="61FC5820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B112BD"/>
    <w:multiLevelType w:val="hybridMultilevel"/>
    <w:tmpl w:val="1A6A951C"/>
    <w:lvl w:ilvl="0" w:tplc="D226A9D8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7" w15:restartNumberingAfterBreak="0">
    <w:nsid w:val="43D87A65"/>
    <w:multiLevelType w:val="hybridMultilevel"/>
    <w:tmpl w:val="8CA4DE40"/>
    <w:lvl w:ilvl="0" w:tplc="D226A9D8">
      <w:start w:val="1"/>
      <w:numFmt w:val="decimal"/>
      <w:lvlText w:val="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7" w:hanging="360"/>
      </w:pPr>
    </w:lvl>
    <w:lvl w:ilvl="2" w:tplc="0409001B" w:tentative="1">
      <w:start w:val="1"/>
      <w:numFmt w:val="lowerRoman"/>
      <w:lvlText w:val="%3."/>
      <w:lvlJc w:val="right"/>
      <w:pPr>
        <w:ind w:left="1877" w:hanging="180"/>
      </w:pPr>
    </w:lvl>
    <w:lvl w:ilvl="3" w:tplc="0409000F" w:tentative="1">
      <w:start w:val="1"/>
      <w:numFmt w:val="decimal"/>
      <w:lvlText w:val="%4."/>
      <w:lvlJc w:val="left"/>
      <w:pPr>
        <w:ind w:left="2597" w:hanging="360"/>
      </w:pPr>
    </w:lvl>
    <w:lvl w:ilvl="4" w:tplc="04090019" w:tentative="1">
      <w:start w:val="1"/>
      <w:numFmt w:val="lowerLetter"/>
      <w:lvlText w:val="%5."/>
      <w:lvlJc w:val="left"/>
      <w:pPr>
        <w:ind w:left="3317" w:hanging="360"/>
      </w:pPr>
    </w:lvl>
    <w:lvl w:ilvl="5" w:tplc="0409001B" w:tentative="1">
      <w:start w:val="1"/>
      <w:numFmt w:val="lowerRoman"/>
      <w:lvlText w:val="%6."/>
      <w:lvlJc w:val="right"/>
      <w:pPr>
        <w:ind w:left="4037" w:hanging="180"/>
      </w:pPr>
    </w:lvl>
    <w:lvl w:ilvl="6" w:tplc="0409000F" w:tentative="1">
      <w:start w:val="1"/>
      <w:numFmt w:val="decimal"/>
      <w:lvlText w:val="%7."/>
      <w:lvlJc w:val="left"/>
      <w:pPr>
        <w:ind w:left="4757" w:hanging="360"/>
      </w:pPr>
    </w:lvl>
    <w:lvl w:ilvl="7" w:tplc="04090019" w:tentative="1">
      <w:start w:val="1"/>
      <w:numFmt w:val="lowerLetter"/>
      <w:lvlText w:val="%8."/>
      <w:lvlJc w:val="left"/>
      <w:pPr>
        <w:ind w:left="5477" w:hanging="360"/>
      </w:pPr>
    </w:lvl>
    <w:lvl w:ilvl="8" w:tplc="040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8" w15:restartNumberingAfterBreak="0">
    <w:nsid w:val="443B5632"/>
    <w:multiLevelType w:val="hybridMultilevel"/>
    <w:tmpl w:val="FC72539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226A9D8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5307916"/>
    <w:multiLevelType w:val="multilevel"/>
    <w:tmpl w:val="17D496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3">
      <w:start w:val="1"/>
      <w:numFmt w:val="decimal"/>
      <w:lvlText w:val="%4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3E2705"/>
    <w:multiLevelType w:val="hybridMultilevel"/>
    <w:tmpl w:val="2904F43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B4F5F3A"/>
    <w:multiLevelType w:val="hybridMultilevel"/>
    <w:tmpl w:val="56D6D98C"/>
    <w:lvl w:ilvl="0" w:tplc="D226A9D8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4E5EE8D6"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2" w15:restartNumberingAfterBreak="0">
    <w:nsid w:val="564C5F66"/>
    <w:multiLevelType w:val="hybridMultilevel"/>
    <w:tmpl w:val="2B6643C2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5D603C"/>
    <w:multiLevelType w:val="hybridMultilevel"/>
    <w:tmpl w:val="5AFAAE44"/>
    <w:lvl w:ilvl="0" w:tplc="D226A9D8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4" w15:restartNumberingAfterBreak="0">
    <w:nsid w:val="588D597E"/>
    <w:multiLevelType w:val="hybridMultilevel"/>
    <w:tmpl w:val="DE5ACC8C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A2008A"/>
    <w:multiLevelType w:val="multilevel"/>
    <w:tmpl w:val="150CC000"/>
    <w:lvl w:ilvl="0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>
      <w:start w:val="1"/>
      <w:numFmt w:val="bullet"/>
      <w:lvlText w:val="–"/>
      <w:lvlJc w:val="left"/>
      <w:pPr>
        <w:tabs>
          <w:tab w:val="num" w:pos="1211"/>
        </w:tabs>
        <w:ind w:left="1211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26" w15:restartNumberingAfterBreak="0">
    <w:nsid w:val="5EBF12B3"/>
    <w:multiLevelType w:val="hybridMultilevel"/>
    <w:tmpl w:val="150CC000"/>
    <w:lvl w:ilvl="0" w:tplc="D226A9D8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D304FA2E">
      <w:start w:val="1"/>
      <w:numFmt w:val="bullet"/>
      <w:lvlText w:val="–"/>
      <w:lvlJc w:val="left"/>
      <w:pPr>
        <w:tabs>
          <w:tab w:val="num" w:pos="1211"/>
        </w:tabs>
        <w:ind w:left="1211" w:hanging="360"/>
      </w:pPr>
      <w:rPr>
        <w:rFonts w:ascii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27" w15:restartNumberingAfterBreak="0">
    <w:nsid w:val="5F087F88"/>
    <w:multiLevelType w:val="hybridMultilevel"/>
    <w:tmpl w:val="9C7A87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804FBB"/>
    <w:multiLevelType w:val="multilevel"/>
    <w:tmpl w:val="8486A498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7C4335"/>
    <w:multiLevelType w:val="hybridMultilevel"/>
    <w:tmpl w:val="150CC000"/>
    <w:lvl w:ilvl="0" w:tplc="D226A9D8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D304FA2E">
      <w:start w:val="1"/>
      <w:numFmt w:val="bullet"/>
      <w:lvlText w:val="–"/>
      <w:lvlJc w:val="left"/>
      <w:pPr>
        <w:tabs>
          <w:tab w:val="num" w:pos="1211"/>
        </w:tabs>
        <w:ind w:left="1211" w:hanging="360"/>
      </w:pPr>
      <w:rPr>
        <w:rFonts w:ascii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30" w15:restartNumberingAfterBreak="0">
    <w:nsid w:val="6BCF24EE"/>
    <w:multiLevelType w:val="hybridMultilevel"/>
    <w:tmpl w:val="150CC000"/>
    <w:lvl w:ilvl="0" w:tplc="D226A9D8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D304FA2E">
      <w:start w:val="1"/>
      <w:numFmt w:val="bullet"/>
      <w:lvlText w:val="–"/>
      <w:lvlJc w:val="left"/>
      <w:pPr>
        <w:tabs>
          <w:tab w:val="num" w:pos="1211"/>
        </w:tabs>
        <w:ind w:left="1211" w:hanging="360"/>
      </w:pPr>
      <w:rPr>
        <w:rFonts w:ascii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4014"/>
        </w:tabs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34"/>
        </w:tabs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54"/>
        </w:tabs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74"/>
        </w:tabs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94"/>
        </w:tabs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614"/>
        </w:tabs>
        <w:ind w:left="7614" w:hanging="180"/>
      </w:pPr>
    </w:lvl>
  </w:abstractNum>
  <w:abstractNum w:abstractNumId="31" w15:restartNumberingAfterBreak="0">
    <w:nsid w:val="6D1E7761"/>
    <w:multiLevelType w:val="hybridMultilevel"/>
    <w:tmpl w:val="83F4B066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D226A9D8">
      <w:start w:val="1"/>
      <w:numFmt w:val="decimal"/>
      <w:lvlText w:val="%3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D731572"/>
    <w:multiLevelType w:val="multilevel"/>
    <w:tmpl w:val="4F7EE76C"/>
    <w:lvl w:ilvl="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594807"/>
    <w:multiLevelType w:val="hybridMultilevel"/>
    <w:tmpl w:val="11683D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8D72E81"/>
    <w:multiLevelType w:val="hybridMultilevel"/>
    <w:tmpl w:val="8486A498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636C61"/>
    <w:multiLevelType w:val="hybridMultilevel"/>
    <w:tmpl w:val="088AF6D2"/>
    <w:lvl w:ilvl="0" w:tplc="D304FA2E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683896"/>
    <w:multiLevelType w:val="hybridMultilevel"/>
    <w:tmpl w:val="2C6EF93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39265933">
    <w:abstractNumId w:val="15"/>
  </w:num>
  <w:num w:numId="2" w16cid:durableId="1644892174">
    <w:abstractNumId w:val="1"/>
  </w:num>
  <w:num w:numId="3" w16cid:durableId="59328758">
    <w:abstractNumId w:val="9"/>
  </w:num>
  <w:num w:numId="4" w16cid:durableId="1703087121">
    <w:abstractNumId w:val="34"/>
  </w:num>
  <w:num w:numId="5" w16cid:durableId="1184130582">
    <w:abstractNumId w:val="28"/>
  </w:num>
  <w:num w:numId="6" w16cid:durableId="333991783">
    <w:abstractNumId w:val="0"/>
  </w:num>
  <w:num w:numId="7" w16cid:durableId="746533063">
    <w:abstractNumId w:val="29"/>
  </w:num>
  <w:num w:numId="8" w16cid:durableId="1138568125">
    <w:abstractNumId w:val="24"/>
  </w:num>
  <w:num w:numId="9" w16cid:durableId="1844199656">
    <w:abstractNumId w:val="11"/>
  </w:num>
  <w:num w:numId="10" w16cid:durableId="1945572680">
    <w:abstractNumId w:val="32"/>
  </w:num>
  <w:num w:numId="11" w16cid:durableId="1617712372">
    <w:abstractNumId w:val="31"/>
  </w:num>
  <w:num w:numId="12" w16cid:durableId="1996376171">
    <w:abstractNumId w:val="20"/>
  </w:num>
  <w:num w:numId="13" w16cid:durableId="854078382">
    <w:abstractNumId w:val="21"/>
  </w:num>
  <w:num w:numId="14" w16cid:durableId="369427594">
    <w:abstractNumId w:val="16"/>
  </w:num>
  <w:num w:numId="15" w16cid:durableId="2042244145">
    <w:abstractNumId w:val="35"/>
  </w:num>
  <w:num w:numId="16" w16cid:durableId="1282496925">
    <w:abstractNumId w:val="10"/>
  </w:num>
  <w:num w:numId="17" w16cid:durableId="1725983644">
    <w:abstractNumId w:val="12"/>
  </w:num>
  <w:num w:numId="18" w16cid:durableId="1966692617">
    <w:abstractNumId w:val="22"/>
  </w:num>
  <w:num w:numId="19" w16cid:durableId="421412290">
    <w:abstractNumId w:val="6"/>
  </w:num>
  <w:num w:numId="20" w16cid:durableId="1295795870">
    <w:abstractNumId w:val="4"/>
  </w:num>
  <w:num w:numId="21" w16cid:durableId="1488783798">
    <w:abstractNumId w:val="7"/>
  </w:num>
  <w:num w:numId="22" w16cid:durableId="1725594600">
    <w:abstractNumId w:val="18"/>
  </w:num>
  <w:num w:numId="23" w16cid:durableId="576789602">
    <w:abstractNumId w:val="19"/>
  </w:num>
  <w:num w:numId="24" w16cid:durableId="1598711691">
    <w:abstractNumId w:val="2"/>
  </w:num>
  <w:num w:numId="25" w16cid:durableId="1513165">
    <w:abstractNumId w:val="25"/>
  </w:num>
  <w:num w:numId="26" w16cid:durableId="612833448">
    <w:abstractNumId w:val="23"/>
  </w:num>
  <w:num w:numId="27" w16cid:durableId="1613780432">
    <w:abstractNumId w:val="8"/>
  </w:num>
  <w:num w:numId="28" w16cid:durableId="2061633046">
    <w:abstractNumId w:val="30"/>
  </w:num>
  <w:num w:numId="29" w16cid:durableId="880751634">
    <w:abstractNumId w:val="17"/>
  </w:num>
  <w:num w:numId="30" w16cid:durableId="15615605">
    <w:abstractNumId w:val="5"/>
  </w:num>
  <w:num w:numId="31" w16cid:durableId="1824085660">
    <w:abstractNumId w:val="13"/>
  </w:num>
  <w:num w:numId="32" w16cid:durableId="1044449762">
    <w:abstractNumId w:val="36"/>
  </w:num>
  <w:num w:numId="33" w16cid:durableId="201209295">
    <w:abstractNumId w:val="26"/>
  </w:num>
  <w:num w:numId="34" w16cid:durableId="876507108">
    <w:abstractNumId w:val="27"/>
  </w:num>
  <w:num w:numId="35" w16cid:durableId="1199852236">
    <w:abstractNumId w:val="33"/>
  </w:num>
  <w:num w:numId="36" w16cid:durableId="924192249">
    <w:abstractNumId w:val="14"/>
  </w:num>
  <w:num w:numId="37" w16cid:durableId="77201460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embedSystemFonts/>
  <w:attachedTemplate r:id="rId1"/>
  <w:linkStyle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4427"/>
    <w:rsid w:val="00015987"/>
    <w:rsid w:val="000210C9"/>
    <w:rsid w:val="00022331"/>
    <w:rsid w:val="0002234F"/>
    <w:rsid w:val="00030206"/>
    <w:rsid w:val="00030C60"/>
    <w:rsid w:val="000641F0"/>
    <w:rsid w:val="000836D2"/>
    <w:rsid w:val="000903EC"/>
    <w:rsid w:val="000912B1"/>
    <w:rsid w:val="00093B31"/>
    <w:rsid w:val="00096825"/>
    <w:rsid w:val="000A0D46"/>
    <w:rsid w:val="000A22A1"/>
    <w:rsid w:val="000A5CD7"/>
    <w:rsid w:val="000B1188"/>
    <w:rsid w:val="000C1179"/>
    <w:rsid w:val="000F6916"/>
    <w:rsid w:val="001078B8"/>
    <w:rsid w:val="00110C2A"/>
    <w:rsid w:val="00126C8A"/>
    <w:rsid w:val="0013572C"/>
    <w:rsid w:val="00141AA9"/>
    <w:rsid w:val="00153FBD"/>
    <w:rsid w:val="0015608B"/>
    <w:rsid w:val="00167413"/>
    <w:rsid w:val="00172B7D"/>
    <w:rsid w:val="001944EA"/>
    <w:rsid w:val="001A26BD"/>
    <w:rsid w:val="001A34DD"/>
    <w:rsid w:val="001A60BA"/>
    <w:rsid w:val="001A7C69"/>
    <w:rsid w:val="001B1547"/>
    <w:rsid w:val="001B3012"/>
    <w:rsid w:val="001B6552"/>
    <w:rsid w:val="001D08AA"/>
    <w:rsid w:val="001D1DBE"/>
    <w:rsid w:val="001D7490"/>
    <w:rsid w:val="001E3660"/>
    <w:rsid w:val="001E5FB1"/>
    <w:rsid w:val="001F1E94"/>
    <w:rsid w:val="00205C3E"/>
    <w:rsid w:val="0022034B"/>
    <w:rsid w:val="00223B2D"/>
    <w:rsid w:val="00224772"/>
    <w:rsid w:val="002313A4"/>
    <w:rsid w:val="002315FC"/>
    <w:rsid w:val="002347D6"/>
    <w:rsid w:val="0025552A"/>
    <w:rsid w:val="00255C79"/>
    <w:rsid w:val="002579BA"/>
    <w:rsid w:val="00257B33"/>
    <w:rsid w:val="00267CC0"/>
    <w:rsid w:val="00267DAE"/>
    <w:rsid w:val="0029125D"/>
    <w:rsid w:val="00293E20"/>
    <w:rsid w:val="002A0504"/>
    <w:rsid w:val="002A325A"/>
    <w:rsid w:val="002A4895"/>
    <w:rsid w:val="002B42E3"/>
    <w:rsid w:val="002B7DDC"/>
    <w:rsid w:val="002C45ED"/>
    <w:rsid w:val="002E7B96"/>
    <w:rsid w:val="002F2671"/>
    <w:rsid w:val="002F492F"/>
    <w:rsid w:val="0030112F"/>
    <w:rsid w:val="0030153C"/>
    <w:rsid w:val="003030E6"/>
    <w:rsid w:val="003146C2"/>
    <w:rsid w:val="00315AB6"/>
    <w:rsid w:val="00320CD4"/>
    <w:rsid w:val="00333D4E"/>
    <w:rsid w:val="00336B1B"/>
    <w:rsid w:val="00360A3C"/>
    <w:rsid w:val="00375019"/>
    <w:rsid w:val="003766AF"/>
    <w:rsid w:val="00381704"/>
    <w:rsid w:val="003843B6"/>
    <w:rsid w:val="00392539"/>
    <w:rsid w:val="00394A6D"/>
    <w:rsid w:val="003A0C9E"/>
    <w:rsid w:val="003B0384"/>
    <w:rsid w:val="003C6458"/>
    <w:rsid w:val="003D20F1"/>
    <w:rsid w:val="003F002E"/>
    <w:rsid w:val="003F465A"/>
    <w:rsid w:val="003F5BC0"/>
    <w:rsid w:val="004032A2"/>
    <w:rsid w:val="004043B0"/>
    <w:rsid w:val="00451823"/>
    <w:rsid w:val="004536A7"/>
    <w:rsid w:val="00460467"/>
    <w:rsid w:val="00463FF5"/>
    <w:rsid w:val="004A5E23"/>
    <w:rsid w:val="004B7E50"/>
    <w:rsid w:val="004C3BD9"/>
    <w:rsid w:val="004D1ACE"/>
    <w:rsid w:val="00506B13"/>
    <w:rsid w:val="00506B22"/>
    <w:rsid w:val="005170AA"/>
    <w:rsid w:val="00520CBA"/>
    <w:rsid w:val="00531053"/>
    <w:rsid w:val="0054162F"/>
    <w:rsid w:val="005474E8"/>
    <w:rsid w:val="00547FE9"/>
    <w:rsid w:val="005531F7"/>
    <w:rsid w:val="00560FE9"/>
    <w:rsid w:val="00563299"/>
    <w:rsid w:val="0057006D"/>
    <w:rsid w:val="005933B0"/>
    <w:rsid w:val="00593C7C"/>
    <w:rsid w:val="0059528A"/>
    <w:rsid w:val="00595E5C"/>
    <w:rsid w:val="005A1020"/>
    <w:rsid w:val="005A1D20"/>
    <w:rsid w:val="005A5E45"/>
    <w:rsid w:val="005B38E3"/>
    <w:rsid w:val="005D05EE"/>
    <w:rsid w:val="005D3CB9"/>
    <w:rsid w:val="005F14DF"/>
    <w:rsid w:val="0060227F"/>
    <w:rsid w:val="00607579"/>
    <w:rsid w:val="00613516"/>
    <w:rsid w:val="006260DD"/>
    <w:rsid w:val="00627227"/>
    <w:rsid w:val="00654CF3"/>
    <w:rsid w:val="00654ECA"/>
    <w:rsid w:val="00660EF8"/>
    <w:rsid w:val="0067219C"/>
    <w:rsid w:val="006736E5"/>
    <w:rsid w:val="006867AC"/>
    <w:rsid w:val="00694540"/>
    <w:rsid w:val="006A240F"/>
    <w:rsid w:val="006A24CE"/>
    <w:rsid w:val="006A7ADA"/>
    <w:rsid w:val="006B5E41"/>
    <w:rsid w:val="006D54CA"/>
    <w:rsid w:val="006E3F49"/>
    <w:rsid w:val="006F6D80"/>
    <w:rsid w:val="00711C9B"/>
    <w:rsid w:val="00721FB8"/>
    <w:rsid w:val="00723490"/>
    <w:rsid w:val="007316BD"/>
    <w:rsid w:val="007333B7"/>
    <w:rsid w:val="00736518"/>
    <w:rsid w:val="007421E1"/>
    <w:rsid w:val="00765371"/>
    <w:rsid w:val="00773B90"/>
    <w:rsid w:val="00780CF2"/>
    <w:rsid w:val="007909C5"/>
    <w:rsid w:val="007A22A7"/>
    <w:rsid w:val="007B1912"/>
    <w:rsid w:val="007B52F0"/>
    <w:rsid w:val="007B6D20"/>
    <w:rsid w:val="007C4007"/>
    <w:rsid w:val="007C4E26"/>
    <w:rsid w:val="007E7EAF"/>
    <w:rsid w:val="00814D22"/>
    <w:rsid w:val="0082119B"/>
    <w:rsid w:val="00835AE3"/>
    <w:rsid w:val="00837574"/>
    <w:rsid w:val="00846A1C"/>
    <w:rsid w:val="00855686"/>
    <w:rsid w:val="00861109"/>
    <w:rsid w:val="00893E56"/>
    <w:rsid w:val="008B1EBA"/>
    <w:rsid w:val="008F6FA3"/>
    <w:rsid w:val="008F6FF9"/>
    <w:rsid w:val="009024D9"/>
    <w:rsid w:val="009029DC"/>
    <w:rsid w:val="00902B0D"/>
    <w:rsid w:val="0090682B"/>
    <w:rsid w:val="00924BEB"/>
    <w:rsid w:val="00936D6E"/>
    <w:rsid w:val="0094010F"/>
    <w:rsid w:val="00940EA5"/>
    <w:rsid w:val="0096368D"/>
    <w:rsid w:val="009704E7"/>
    <w:rsid w:val="00972493"/>
    <w:rsid w:val="00974427"/>
    <w:rsid w:val="009E3225"/>
    <w:rsid w:val="009F0449"/>
    <w:rsid w:val="009F102A"/>
    <w:rsid w:val="009F28EB"/>
    <w:rsid w:val="009F40A7"/>
    <w:rsid w:val="009F6550"/>
    <w:rsid w:val="009F695A"/>
    <w:rsid w:val="00A13452"/>
    <w:rsid w:val="00A1460C"/>
    <w:rsid w:val="00A20B08"/>
    <w:rsid w:val="00A33B37"/>
    <w:rsid w:val="00A40BCA"/>
    <w:rsid w:val="00A56B58"/>
    <w:rsid w:val="00A633F3"/>
    <w:rsid w:val="00A676E6"/>
    <w:rsid w:val="00A71984"/>
    <w:rsid w:val="00A75F5C"/>
    <w:rsid w:val="00A76DBD"/>
    <w:rsid w:val="00A86E7E"/>
    <w:rsid w:val="00A908F0"/>
    <w:rsid w:val="00AE67F4"/>
    <w:rsid w:val="00AE7158"/>
    <w:rsid w:val="00AF3380"/>
    <w:rsid w:val="00AF640B"/>
    <w:rsid w:val="00AF6924"/>
    <w:rsid w:val="00B00B7E"/>
    <w:rsid w:val="00B02227"/>
    <w:rsid w:val="00B172E6"/>
    <w:rsid w:val="00B25D74"/>
    <w:rsid w:val="00B30DD7"/>
    <w:rsid w:val="00B3214B"/>
    <w:rsid w:val="00B41DDB"/>
    <w:rsid w:val="00B45ACE"/>
    <w:rsid w:val="00B525E9"/>
    <w:rsid w:val="00B620EE"/>
    <w:rsid w:val="00B6375C"/>
    <w:rsid w:val="00B63D86"/>
    <w:rsid w:val="00B66B43"/>
    <w:rsid w:val="00B842C1"/>
    <w:rsid w:val="00B91531"/>
    <w:rsid w:val="00B918EB"/>
    <w:rsid w:val="00B92FE6"/>
    <w:rsid w:val="00B976F8"/>
    <w:rsid w:val="00BB31C2"/>
    <w:rsid w:val="00BC0E93"/>
    <w:rsid w:val="00BC2B7D"/>
    <w:rsid w:val="00BE2964"/>
    <w:rsid w:val="00BE4118"/>
    <w:rsid w:val="00C02B95"/>
    <w:rsid w:val="00C20B37"/>
    <w:rsid w:val="00C62236"/>
    <w:rsid w:val="00C90B0A"/>
    <w:rsid w:val="00C93B56"/>
    <w:rsid w:val="00CA7E65"/>
    <w:rsid w:val="00CC4AFB"/>
    <w:rsid w:val="00CC504A"/>
    <w:rsid w:val="00CD1FE6"/>
    <w:rsid w:val="00CE1566"/>
    <w:rsid w:val="00CE2CEF"/>
    <w:rsid w:val="00CE37FF"/>
    <w:rsid w:val="00D23A40"/>
    <w:rsid w:val="00D405D5"/>
    <w:rsid w:val="00D57DB8"/>
    <w:rsid w:val="00D6714E"/>
    <w:rsid w:val="00D7542B"/>
    <w:rsid w:val="00D867F2"/>
    <w:rsid w:val="00D87E0C"/>
    <w:rsid w:val="00D90443"/>
    <w:rsid w:val="00D9294C"/>
    <w:rsid w:val="00DA0487"/>
    <w:rsid w:val="00DA3365"/>
    <w:rsid w:val="00DA34A4"/>
    <w:rsid w:val="00DB0CAD"/>
    <w:rsid w:val="00DD5663"/>
    <w:rsid w:val="00DD7BAF"/>
    <w:rsid w:val="00DE3BD2"/>
    <w:rsid w:val="00DF3F22"/>
    <w:rsid w:val="00E117BB"/>
    <w:rsid w:val="00E17F2F"/>
    <w:rsid w:val="00E25FA2"/>
    <w:rsid w:val="00E275D1"/>
    <w:rsid w:val="00E30992"/>
    <w:rsid w:val="00E50357"/>
    <w:rsid w:val="00E558EE"/>
    <w:rsid w:val="00E629D7"/>
    <w:rsid w:val="00E77376"/>
    <w:rsid w:val="00E81B00"/>
    <w:rsid w:val="00E913B7"/>
    <w:rsid w:val="00E92C8A"/>
    <w:rsid w:val="00E9407A"/>
    <w:rsid w:val="00E975C3"/>
    <w:rsid w:val="00EB00A8"/>
    <w:rsid w:val="00EB7A94"/>
    <w:rsid w:val="00EC1B13"/>
    <w:rsid w:val="00EC5664"/>
    <w:rsid w:val="00F05AE4"/>
    <w:rsid w:val="00F0630F"/>
    <w:rsid w:val="00F31644"/>
    <w:rsid w:val="00F37B82"/>
    <w:rsid w:val="00F424B8"/>
    <w:rsid w:val="00F62B56"/>
    <w:rsid w:val="00F65C5C"/>
    <w:rsid w:val="00F734EA"/>
    <w:rsid w:val="00F7357B"/>
    <w:rsid w:val="00F7611D"/>
    <w:rsid w:val="00F805EC"/>
    <w:rsid w:val="00FA685D"/>
    <w:rsid w:val="00FB0C4F"/>
    <w:rsid w:val="00FD2D10"/>
    <w:rsid w:val="00FE0FF5"/>
    <w:rsid w:val="00FE4B23"/>
    <w:rsid w:val="00FF16EE"/>
    <w:rsid w:val="00FF3EA5"/>
    <w:rsid w:val="00FF41F1"/>
    <w:rsid w:val="00FF5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3316573"/>
  <w15:chartTrackingRefBased/>
  <w15:docId w15:val="{63CC6612-7BDE-4440-9C67-553F398B2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26C8A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126C8A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126C8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126C8A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126C8A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126C8A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8">
    <w:name w:val="heading 8"/>
    <w:basedOn w:val="Normal"/>
    <w:next w:val="Normal"/>
    <w:qFormat/>
    <w:rsid w:val="00126C8A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126C8A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autoRedefine/>
    <w:rsid w:val="00126C8A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126C8A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126C8A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126C8A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126C8A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126C8A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126C8A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126C8A"/>
    <w:rPr>
      <w:b/>
      <w:caps/>
      <w:sz w:val="28"/>
      <w:u w:val="double"/>
    </w:rPr>
  </w:style>
  <w:style w:type="character" w:styleId="Hyperlink">
    <w:name w:val="Hyperlink"/>
    <w:uiPriority w:val="99"/>
    <w:rsid w:val="00126C8A"/>
    <w:rPr>
      <w:color w:val="999999"/>
      <w:u w:val="none"/>
    </w:rPr>
  </w:style>
  <w:style w:type="paragraph" w:customStyle="1" w:styleId="Nervous4">
    <w:name w:val="Nervous 4"/>
    <w:basedOn w:val="Normal"/>
    <w:rsid w:val="00126C8A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126C8A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odyTextIndent">
    <w:name w:val="Body Text Indent"/>
    <w:basedOn w:val="Normal"/>
    <w:link w:val="BodyTextIndentChar"/>
    <w:pPr>
      <w:ind w:left="567" w:hanging="567"/>
    </w:pPr>
    <w:rPr>
      <w:sz w:val="20"/>
    </w:rPr>
  </w:style>
  <w:style w:type="paragraph" w:styleId="Title">
    <w:name w:val="Title"/>
    <w:basedOn w:val="Normal"/>
    <w:qFormat/>
    <w:rsid w:val="00126C8A"/>
    <w:pPr>
      <w:spacing w:before="240"/>
      <w:jc w:val="center"/>
    </w:pPr>
    <w:rPr>
      <w:b/>
      <w:bCs/>
      <w:i/>
      <w:iCs/>
      <w:sz w:val="44"/>
    </w:rPr>
  </w:style>
  <w:style w:type="character" w:styleId="PageNumber">
    <w:name w:val="page number"/>
    <w:basedOn w:val="DefaultParagraphFont"/>
    <w:rsid w:val="00126C8A"/>
  </w:style>
  <w:style w:type="paragraph" w:customStyle="1" w:styleId="Drugname">
    <w:name w:val="Drug name"/>
    <w:basedOn w:val="NormalWeb"/>
    <w:autoRedefine/>
    <w:rsid w:val="00126C8A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rsid w:val="00126C8A"/>
    <w:rPr>
      <w:szCs w:val="24"/>
    </w:rPr>
  </w:style>
  <w:style w:type="paragraph" w:styleId="Subtitle">
    <w:name w:val="Subtitle"/>
    <w:basedOn w:val="Normal"/>
    <w:qFormat/>
    <w:pPr>
      <w:spacing w:before="120" w:after="120"/>
      <w:ind w:right="7796"/>
      <w:jc w:val="center"/>
    </w:pPr>
    <w:rPr>
      <w:b/>
      <w:bCs/>
      <w:smallCaps/>
      <w:color w:val="CCFFCC"/>
    </w:rPr>
  </w:style>
  <w:style w:type="paragraph" w:customStyle="1" w:styleId="Nervous7">
    <w:name w:val="Nervous 7"/>
    <w:basedOn w:val="Normal"/>
    <w:rsid w:val="00126C8A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126C8A"/>
    <w:rPr>
      <w:b w:val="0"/>
      <w:caps w:val="0"/>
      <w:smallCaps/>
    </w:rPr>
  </w:style>
  <w:style w:type="character" w:styleId="FollowedHyperlink">
    <w:name w:val="FollowedHyperlink"/>
    <w:rsid w:val="00126C8A"/>
    <w:rPr>
      <w:color w:val="999999"/>
      <w:u w:val="none"/>
    </w:rPr>
  </w:style>
  <w:style w:type="paragraph" w:customStyle="1" w:styleId="Nervous6">
    <w:name w:val="Nervous 6"/>
    <w:basedOn w:val="Normal"/>
    <w:rsid w:val="00126C8A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customStyle="1" w:styleId="Nervous9">
    <w:name w:val="Nervous 9"/>
    <w:rsid w:val="00126C8A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rsid w:val="00126C8A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126C8A"/>
    <w:rPr>
      <w:i/>
      <w:smallCaps/>
      <w:color w:val="999999"/>
      <w:szCs w:val="24"/>
    </w:rPr>
  </w:style>
  <w:style w:type="character" w:customStyle="1" w:styleId="Heading4Char">
    <w:name w:val="Heading 4 Char"/>
    <w:link w:val="Heading4"/>
    <w:rsid w:val="00126C8A"/>
    <w:rPr>
      <w:b/>
      <w:bCs/>
      <w:sz w:val="28"/>
      <w:szCs w:val="28"/>
    </w:rPr>
  </w:style>
  <w:style w:type="character" w:customStyle="1" w:styleId="Heading5Char">
    <w:name w:val="Heading 5 Char"/>
    <w:link w:val="Heading5"/>
    <w:rsid w:val="00126C8A"/>
    <w:rPr>
      <w:b/>
      <w:bCs/>
      <w:i/>
      <w:iCs/>
      <w:sz w:val="26"/>
      <w:szCs w:val="26"/>
    </w:rPr>
  </w:style>
  <w:style w:type="paragraph" w:customStyle="1" w:styleId="Articlename">
    <w:name w:val="Article name"/>
    <w:basedOn w:val="Normal"/>
    <w:autoRedefine/>
    <w:qFormat/>
    <w:rsid w:val="00126C8A"/>
    <w:pPr>
      <w:ind w:left="2155"/>
    </w:pPr>
    <w:rPr>
      <w:i/>
      <w:sz w:val="20"/>
    </w:rPr>
  </w:style>
  <w:style w:type="character" w:customStyle="1" w:styleId="Trialname">
    <w:name w:val="Trial name"/>
    <w:qFormat/>
    <w:rsid w:val="00126C8A"/>
    <w:rPr>
      <w:b/>
      <w:color w:val="0099CC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1Char">
    <w:name w:val="Heading 1 Char"/>
    <w:link w:val="Heading1"/>
    <w:rsid w:val="00126C8A"/>
    <w:rPr>
      <w:rFonts w:ascii="Arial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126C8A"/>
    <w:rPr>
      <w:rFonts w:ascii="Arial" w:hAnsi="Arial" w:cs="Arial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rsid w:val="00126C8A"/>
    <w:rPr>
      <w:rFonts w:ascii="Arial" w:hAnsi="Arial" w:cs="Arial"/>
      <w:b/>
      <w:bCs/>
      <w:sz w:val="26"/>
      <w:szCs w:val="26"/>
    </w:rPr>
  </w:style>
  <w:style w:type="paragraph" w:styleId="TOC3">
    <w:name w:val="toc 3"/>
    <w:basedOn w:val="Normal"/>
    <w:next w:val="Normal"/>
    <w:autoRedefine/>
    <w:uiPriority w:val="39"/>
    <w:rsid w:val="00126C8A"/>
    <w:pPr>
      <w:ind w:left="480"/>
    </w:pPr>
  </w:style>
  <w:style w:type="paragraph" w:styleId="BalloonText">
    <w:name w:val="Balloon Text"/>
    <w:basedOn w:val="Normal"/>
    <w:link w:val="BalloonTextChar"/>
    <w:rsid w:val="00126C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126C8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126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26C8A"/>
    <w:pPr>
      <w:ind w:left="720"/>
    </w:pPr>
  </w:style>
  <w:style w:type="character" w:customStyle="1" w:styleId="Drugname2Char">
    <w:name w:val="Drug name 2 Char"/>
    <w:link w:val="Drugname2"/>
    <w:rsid w:val="00126C8A"/>
    <w:rPr>
      <w:bC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Default">
    <w:name w:val="Default"/>
    <w:rsid w:val="00126C8A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126C8A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126C8A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126C8A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126C8A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126C8A"/>
    <w:pPr>
      <w:spacing w:line="276" w:lineRule="atLeast"/>
    </w:pPr>
    <w:rPr>
      <w:color w:val="auto"/>
    </w:rPr>
  </w:style>
  <w:style w:type="character" w:customStyle="1" w:styleId="text">
    <w:name w:val="text"/>
    <w:basedOn w:val="DefaultParagraphFont"/>
    <w:rsid w:val="00126C8A"/>
  </w:style>
  <w:style w:type="character" w:customStyle="1" w:styleId="Eponym">
    <w:name w:val="Eponym"/>
    <w:qFormat/>
    <w:rsid w:val="00126C8A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Blue">
    <w:name w:val="Blue"/>
    <w:uiPriority w:val="1"/>
    <w:rsid w:val="00126C8A"/>
    <w:rPr>
      <w:color w:val="0000FF"/>
    </w:rPr>
  </w:style>
  <w:style w:type="character" w:customStyle="1" w:styleId="Red">
    <w:name w:val="Red"/>
    <w:uiPriority w:val="1"/>
    <w:rsid w:val="00126C8A"/>
    <w:rPr>
      <w:color w:val="FF0000"/>
    </w:rPr>
  </w:style>
  <w:style w:type="paragraph" w:customStyle="1" w:styleId="Sourceofpicture">
    <w:name w:val="Source of picture"/>
    <w:qFormat/>
    <w:rsid w:val="00126C8A"/>
    <w:rPr>
      <w:color w:val="999999"/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E25FA2"/>
    <w:rPr>
      <w:color w:val="999999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E25FA2"/>
  </w:style>
  <w:style w:type="character" w:styleId="Strong">
    <w:name w:val="Strong"/>
    <w:basedOn w:val="DefaultParagraphFont"/>
    <w:uiPriority w:val="22"/>
    <w:qFormat/>
    <w:rsid w:val="00A719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348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11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0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hyperlink" Target="http://www.neurosurgeryresident.net/Vas.%20Vascular\Vas.%20Bibliography.pdf" TargetMode="Externa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hyperlink" Target="http://neuroangio.org" TargetMode="External"/><Relationship Id="rId95" Type="http://schemas.openxmlformats.org/officeDocument/2006/relationships/theme" Target="theme/theme1.xml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hyperlink" Target="http://www.neurosurgeryresident.net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hyperlink" Target="http://www.neurosurgeryresident.net/Onc.%20Oncology\Onc62.%20Schwannomas%20of%20Cranial%20Nerves.pdf" TargetMode="External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92" Type="http://schemas.openxmlformats.org/officeDocument/2006/relationships/hyperlink" Target="http://www.neurosurgeryresident.net" TargetMode="Externa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2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571</TotalTime>
  <Pages>53</Pages>
  <Words>4701</Words>
  <Characters>26801</Characters>
  <Application>Microsoft Office Word</Application>
  <DocSecurity>0</DocSecurity>
  <Lines>223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Blood Supply of BRAIN (veins)</vt:lpstr>
    </vt:vector>
  </TitlesOfParts>
  <Company>www.NeurosurgeryResident.net </Company>
  <LinksUpToDate>false</LinksUpToDate>
  <CharactersWithSpaces>31440</CharactersWithSpaces>
  <SharedDoc>false</SharedDoc>
  <HyperlinkBase>x</HyperlinkBase>
  <HLinks>
    <vt:vector size="180" baseType="variant">
      <vt:variant>
        <vt:i4>5111815</vt:i4>
      </vt:variant>
      <vt:variant>
        <vt:i4>129</vt:i4>
      </vt:variant>
      <vt:variant>
        <vt:i4>0</vt:i4>
      </vt:variant>
      <vt:variant>
        <vt:i4>5</vt:i4>
      </vt:variant>
      <vt:variant>
        <vt:lpwstr>../../Onc. Oncology/Onc62. Schwannomas of Cranial Nerves.doc</vt:lpwstr>
      </vt:variant>
      <vt:variant>
        <vt:lpwstr/>
      </vt:variant>
      <vt:variant>
        <vt:i4>1835065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_Toc233818989</vt:lpwstr>
      </vt:variant>
      <vt:variant>
        <vt:i4>1835065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_Toc233818988</vt:lpwstr>
      </vt:variant>
      <vt:variant>
        <vt:i4>1835065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_Toc233818987</vt:lpwstr>
      </vt:variant>
      <vt:variant>
        <vt:i4>1835065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_Toc233818986</vt:lpwstr>
      </vt:variant>
      <vt:variant>
        <vt:i4>1835065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_Toc233818985</vt:lpwstr>
      </vt:variant>
      <vt:variant>
        <vt:i4>1835065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_Toc233818984</vt:lpwstr>
      </vt:variant>
      <vt:variant>
        <vt:i4>1835065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_Toc233818983</vt:lpwstr>
      </vt:variant>
      <vt:variant>
        <vt:i4>1835065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_Toc233818982</vt:lpwstr>
      </vt:variant>
      <vt:variant>
        <vt:i4>1835065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_Toc233818981</vt:lpwstr>
      </vt:variant>
      <vt:variant>
        <vt:i4>1835065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_Toc233818980</vt:lpwstr>
      </vt:variant>
      <vt:variant>
        <vt:i4>1245241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_Toc233818979</vt:lpwstr>
      </vt:variant>
      <vt:variant>
        <vt:i4>1245241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_Toc233818978</vt:lpwstr>
      </vt:variant>
      <vt:variant>
        <vt:i4>1245241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_Toc233818977</vt:lpwstr>
      </vt:variant>
      <vt:variant>
        <vt:i4>1245241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_Toc233818976</vt:lpwstr>
      </vt:variant>
      <vt:variant>
        <vt:i4>1245241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_Toc233818975</vt:lpwstr>
      </vt:variant>
      <vt:variant>
        <vt:i4>1245241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_Toc233818974</vt:lpwstr>
      </vt:variant>
      <vt:variant>
        <vt:i4>1245241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_Toc233818973</vt:lpwstr>
      </vt:variant>
      <vt:variant>
        <vt:i4>1245241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_Toc233818972</vt:lpwstr>
      </vt:variant>
      <vt:variant>
        <vt:i4>7602218</vt:i4>
      </vt:variant>
      <vt:variant>
        <vt:i4>5166</vt:i4>
      </vt:variant>
      <vt:variant>
        <vt:i4>1025</vt:i4>
      </vt:variant>
      <vt:variant>
        <vt:i4>1</vt:i4>
      </vt:variant>
      <vt:variant>
        <vt:lpwstr>D:\Viktoro\Neuroscience\A. Neuroscience Basics\A201-211. Vascular\00. Pictures\Dural sinuses 2.jpg</vt:lpwstr>
      </vt:variant>
      <vt:variant>
        <vt:lpwstr/>
      </vt:variant>
      <vt:variant>
        <vt:i4>7798826</vt:i4>
      </vt:variant>
      <vt:variant>
        <vt:i4>5257</vt:i4>
      </vt:variant>
      <vt:variant>
        <vt:i4>1026</vt:i4>
      </vt:variant>
      <vt:variant>
        <vt:i4>1</vt:i4>
      </vt:variant>
      <vt:variant>
        <vt:lpwstr>D:\Viktoro\Neuroscience\A. Neuroscience Basics\A201-211. Vascular\00. Pictures\Dural sinuses 1.jpg</vt:lpwstr>
      </vt:variant>
      <vt:variant>
        <vt:lpwstr/>
      </vt:variant>
      <vt:variant>
        <vt:i4>1441792</vt:i4>
      </vt:variant>
      <vt:variant>
        <vt:i4>5377</vt:i4>
      </vt:variant>
      <vt:variant>
        <vt:i4>1027</vt:i4>
      </vt:variant>
      <vt:variant>
        <vt:i4>1</vt:i4>
      </vt:variant>
      <vt:variant>
        <vt:lpwstr>D:\Viktoro\Neuroscience\A. Neuroscience Basics\A201-211. Vascular\00. Pictures\Dural sinuses and extracranial veins 1.jpg</vt:lpwstr>
      </vt:variant>
      <vt:variant>
        <vt:lpwstr/>
      </vt:variant>
      <vt:variant>
        <vt:i4>1441795</vt:i4>
      </vt:variant>
      <vt:variant>
        <vt:i4>5497</vt:i4>
      </vt:variant>
      <vt:variant>
        <vt:i4>1028</vt:i4>
      </vt:variant>
      <vt:variant>
        <vt:i4>1</vt:i4>
      </vt:variant>
      <vt:variant>
        <vt:lpwstr>D:\Viktoro\Neuroscience\A. Neuroscience Basics\A201-211. Vascular\00. Pictures\Dural sinuses and extracranial veins 2.jpg</vt:lpwstr>
      </vt:variant>
      <vt:variant>
        <vt:lpwstr/>
      </vt:variant>
      <vt:variant>
        <vt:i4>6357029</vt:i4>
      </vt:variant>
      <vt:variant>
        <vt:i4>9534</vt:i4>
      </vt:variant>
      <vt:variant>
        <vt:i4>1030</vt:i4>
      </vt:variant>
      <vt:variant>
        <vt:i4>1</vt:i4>
      </vt:variant>
      <vt:variant>
        <vt:lpwstr>D:\Viktoro\Neuroscience\A. Neuroscience Basics\A201-211. Vascular\00. Pictures\Sinus cavernosus.jpg</vt:lpwstr>
      </vt:variant>
      <vt:variant>
        <vt:lpwstr/>
      </vt:variant>
      <vt:variant>
        <vt:i4>7405665</vt:i4>
      </vt:variant>
      <vt:variant>
        <vt:i4>13600</vt:i4>
      </vt:variant>
      <vt:variant>
        <vt:i4>1031</vt:i4>
      </vt:variant>
      <vt:variant>
        <vt:i4>1</vt:i4>
      </vt:variant>
      <vt:variant>
        <vt:lpwstr>D:\Viktoro\Neuroscience\A. Neuroscience Basics\A201-211. Vascular\00. Pictures\External cerebral veins.jpg</vt:lpwstr>
      </vt:variant>
      <vt:variant>
        <vt:lpwstr/>
      </vt:variant>
      <vt:variant>
        <vt:i4>4325451</vt:i4>
      </vt:variant>
      <vt:variant>
        <vt:i4>39142</vt:i4>
      </vt:variant>
      <vt:variant>
        <vt:i4>1034</vt:i4>
      </vt:variant>
      <vt:variant>
        <vt:i4>1</vt:i4>
      </vt:variant>
      <vt:variant>
        <vt:lpwstr>D:\Viktoro\Neuroscience\A. Neuroscience Basics\A201-211. Vascular\00. Pictures\Deep cerebral veins 0.jpg</vt:lpwstr>
      </vt:variant>
      <vt:variant>
        <vt:lpwstr/>
      </vt:variant>
      <vt:variant>
        <vt:i4>4259915</vt:i4>
      </vt:variant>
      <vt:variant>
        <vt:i4>39340</vt:i4>
      </vt:variant>
      <vt:variant>
        <vt:i4>1035</vt:i4>
      </vt:variant>
      <vt:variant>
        <vt:i4>1</vt:i4>
      </vt:variant>
      <vt:variant>
        <vt:lpwstr>D:\Viktoro\Neuroscience\A. Neuroscience Basics\A201-211. Vascular\00. Pictures\Deep cerebral veins 3.jpg</vt:lpwstr>
      </vt:variant>
      <vt:variant>
        <vt:lpwstr/>
      </vt:variant>
      <vt:variant>
        <vt:i4>4194379</vt:i4>
      </vt:variant>
      <vt:variant>
        <vt:i4>39538</vt:i4>
      </vt:variant>
      <vt:variant>
        <vt:i4>1036</vt:i4>
      </vt:variant>
      <vt:variant>
        <vt:i4>1</vt:i4>
      </vt:variant>
      <vt:variant>
        <vt:lpwstr>D:\Viktoro\Neuroscience\A. Neuroscience Basics\A201-211. Vascular\00. Pictures\Deep cerebral veins 2.jpg</vt:lpwstr>
      </vt:variant>
      <vt:variant>
        <vt:lpwstr/>
      </vt:variant>
      <vt:variant>
        <vt:i4>4587595</vt:i4>
      </vt:variant>
      <vt:variant>
        <vt:i4>39736</vt:i4>
      </vt:variant>
      <vt:variant>
        <vt:i4>1037</vt:i4>
      </vt:variant>
      <vt:variant>
        <vt:i4>1</vt:i4>
      </vt:variant>
      <vt:variant>
        <vt:lpwstr>D:\Viktoro\Neuroscience\A. Neuroscience Basics\A201-211. Vascular\00. Pictures\Deep cerebral veins 4.jpg</vt:lpwstr>
      </vt:variant>
      <vt:variant>
        <vt:lpwstr/>
      </vt:variant>
      <vt:variant>
        <vt:i4>4390987</vt:i4>
      </vt:variant>
      <vt:variant>
        <vt:i4>39930</vt:i4>
      </vt:variant>
      <vt:variant>
        <vt:i4>1038</vt:i4>
      </vt:variant>
      <vt:variant>
        <vt:i4>1</vt:i4>
      </vt:variant>
      <vt:variant>
        <vt:lpwstr>D:\Viktoro\Neuroscience\A. Neuroscience Basics\A201-211. Vascular\00. Pictures\Deep cerebral veins 1.jpg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Blood Supply of BRAIN (veins)</dc:title>
  <dc:subject/>
  <dc:creator>Viktoras Palys, MD</dc:creator>
  <cp:keywords/>
  <cp:lastModifiedBy>Viktoras Palys</cp:lastModifiedBy>
  <cp:revision>50</cp:revision>
  <cp:lastPrinted>2023-10-07T04:30:00Z</cp:lastPrinted>
  <dcterms:created xsi:type="dcterms:W3CDTF">2015-09-12T16:39:00Z</dcterms:created>
  <dcterms:modified xsi:type="dcterms:W3CDTF">2023-10-07T04:30:00Z</dcterms:modified>
</cp:coreProperties>
</file>